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53A" w:rsidRPr="00D76C52" w:rsidRDefault="009E753A" w:rsidP="009E753A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9E753A">
        <w:rPr>
          <w:rFonts w:ascii="Times New Roman" w:hAnsi="Times New Roman"/>
          <w:szCs w:val="24"/>
        </w:rPr>
        <w:t>Załącznik nr 7 do regulaminu rekrutacji</w:t>
      </w:r>
    </w:p>
    <w:p w:rsidR="009E753A" w:rsidRDefault="009E753A" w:rsidP="009E753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753A" w:rsidRDefault="009E753A" w:rsidP="009E753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9E753A" w:rsidRDefault="009E753A" w:rsidP="009E753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ZGODA NA PRZETWARZANIE DANYCH OSOBOWYCH</w:t>
      </w:r>
    </w:p>
    <w:p w:rsidR="009E753A" w:rsidRDefault="009E753A" w:rsidP="009E753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9E753A" w:rsidRDefault="009E753A" w:rsidP="009E753A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procesie rekrutacyjnym w projekcie „Rozszerzenie ZAZ w Rzeszowie”</w:t>
      </w:r>
    </w:p>
    <w:p w:rsidR="009E753A" w:rsidRDefault="009E753A" w:rsidP="009E753A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9E753A" w:rsidRDefault="009E753A" w:rsidP="009E753A">
      <w:pPr>
        <w:spacing w:after="0" w:line="276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Ja niżej podpisany(a) …………………………………………………………...…, zam.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………………………………………………, zgodnie z art.6 ust.1 lit. a ogólnego rozporządzenia o ochronie danych osobowych z dnia 27 kwietnia 2016 r. tzw. RODO, wyrażam zgodę na przetwarzanie moich danych osobowych przez Polski Związek Organizatorów Zakładów Aktywności Zawodowej i Warsztatów Terapii Zajęciowej dla celów związanych z rekrutacją do projektu pn.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„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Rozszerzenie ZAZ w Rzeszowie” </w:t>
      </w:r>
      <w:r>
        <w:rPr>
          <w:rFonts w:ascii="Times New Roman" w:hAnsi="Times New Roman"/>
          <w:sz w:val="24"/>
          <w:szCs w:val="24"/>
        </w:rPr>
        <w:t xml:space="preserve">współfinansowanego ze środków Europejskiego Funduszu Społecznego Plus.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Zakres przetwarzanych danych osobowych określony jest w formularzu zgłoszeniowym do w/w projektu.</w:t>
      </w:r>
    </w:p>
    <w:p w:rsidR="009E753A" w:rsidRDefault="009E753A" w:rsidP="009E753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E753A" w:rsidRDefault="009E753A" w:rsidP="009E753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E753A" w:rsidRDefault="009E753A" w:rsidP="009E753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…………………........................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…………………………………..</w:t>
      </w:r>
    </w:p>
    <w:p w:rsidR="009E753A" w:rsidRDefault="009E753A" w:rsidP="009E753A">
      <w:pPr>
        <w:spacing w:after="0"/>
        <w:ind w:hanging="142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</w:t>
      </w:r>
      <w:r w:rsidRPr="009E753A">
        <w:rPr>
          <w:rFonts w:ascii="Times New Roman" w:eastAsia="Times New Roman" w:hAnsi="Times New Roman"/>
          <w:szCs w:val="24"/>
          <w:lang w:eastAsia="pl-PL"/>
        </w:rPr>
        <w:t>Miejscowość, data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>Podpis</w:t>
      </w:r>
      <w:r>
        <w:rPr>
          <w:rFonts w:ascii="Times New Roman" w:hAnsi="Times New Roman"/>
        </w:rPr>
        <w:t xml:space="preserve"> kandydata/opiekuna prawnego</w:t>
      </w:r>
    </w:p>
    <w:p w:rsidR="009E753A" w:rsidRDefault="009E753A" w:rsidP="009E753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9E753A" w:rsidRDefault="009E753A" w:rsidP="009E753A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:rsidR="009E753A" w:rsidRDefault="009E753A" w:rsidP="009E753A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:rsidR="009E753A" w:rsidRDefault="009E753A" w:rsidP="009E753A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KLAUZULA INFORMACYJNA</w:t>
      </w:r>
    </w:p>
    <w:p w:rsidR="009E753A" w:rsidRDefault="009E753A" w:rsidP="009E753A">
      <w:pPr>
        <w:keepNext/>
        <w:spacing w:after="0" w:line="240" w:lineRule="auto"/>
        <w:jc w:val="center"/>
        <w:outlineLvl w:val="0"/>
        <w:rPr>
          <w:rFonts w:ascii="Times New Roman" w:eastAsiaTheme="majorEastAsia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 xml:space="preserve">dla osób biorących udział w rekrutacji do projektu </w:t>
      </w:r>
      <w:r>
        <w:rPr>
          <w:rFonts w:ascii="Times New Roman" w:eastAsiaTheme="majorEastAsia" w:hAnsi="Times New Roman"/>
          <w:bCs/>
          <w:lang w:eastAsia="pl-PL"/>
        </w:rPr>
        <w:t>pn. „Rozszerzenie ZAZ w Rzeszowie”</w:t>
      </w:r>
    </w:p>
    <w:p w:rsidR="009E753A" w:rsidRDefault="009E753A" w:rsidP="009E753A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lang w:eastAsia="pl-PL"/>
        </w:rPr>
      </w:pP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9E753A" w:rsidTr="00DB740F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3A" w:rsidRDefault="009E753A" w:rsidP="00DB740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Treść klauzuli</w:t>
            </w:r>
          </w:p>
        </w:tc>
      </w:tr>
      <w:tr w:rsidR="009E753A" w:rsidTr="00DB740F">
        <w:trPr>
          <w:trHeight w:val="4623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3A" w:rsidRDefault="009E753A" w:rsidP="00DB74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godnie z art. 13 ogólnego rozporządzenia o ochronie danych osobowych z dnia 27 kwietnia 2016 r. (Dz. Urz. UE L 119 z 04.05.2016 r.) tzw. RODO - informuję, iż:</w:t>
            </w:r>
          </w:p>
          <w:p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Administratorem danych osobowych jest Polski Związek Organizatorów Zakładów Aktywności Zawodowej i Warsztatów Terapii Zajęciowej, ul. Rejtana 10, 35-310 Rzeszów.</w:t>
            </w:r>
          </w:p>
          <w:p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Dane kontaktowe Inspektora Danych Osobowych – ul. Rejtana 10, 35-310 Rzeszów, tel. 17 853 46 69.</w:t>
            </w:r>
          </w:p>
          <w:p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Dane osobowe przetwarzane będą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w celu rekrutacji do projektu pn. „Rozszerzenie ZAZ w Rzeszowie”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na podstawie </w:t>
            </w:r>
            <w:r>
              <w:rPr>
                <w:rFonts w:ascii="Times New Roman" w:hAnsi="Times New Roman"/>
                <w:sz w:val="20"/>
                <w:szCs w:val="20"/>
              </w:rPr>
              <w:t>Art. 6, ust. 1, lit. a, Art. 9, ust. 2, lit. a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(Dz. Urz. UE L 119  z 04.05.2016) tzw. RODO.</w:t>
            </w:r>
          </w:p>
          <w:p w:rsidR="009E753A" w:rsidRDefault="009E753A" w:rsidP="009E753A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Odbiorcami danych osobowych mogą być: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podmioty uprawnione na podstawie przepisów prawa i na podstawie umowy z Administratorem, w szczególności w celu ewaluacji i kontroli w/w projektu.</w:t>
            </w:r>
          </w:p>
          <w:p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Dane osobowe przechowywane będą zgodnie z umową na realizację projektu t. j. do końca 2031 roku.</w:t>
            </w:r>
          </w:p>
          <w:p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>Posiada Pani/Pan prawo dostępu do danych osobowych, prawo do ich sprostowania, prawo do cofnięcia zgody w dowolnym momencie oraz w przypadkach określonych w tzw. RODO prawo do usunięcia lub ograniczenia przetwarzania.</w:t>
            </w:r>
          </w:p>
          <w:p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Ma Pani/Pan prawo wniesienia skargi do Prezesa Urzędu Ochrony Danych Osobowych.</w:t>
            </w:r>
          </w:p>
          <w:p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Podanie danych osobowych nie jest wymagane. Podanie danych jest dobrowolne, ale odmowa ich podania uniemożliwi przystąpienie do procesu rekrutacyjnego  i udziału w projekcie.</w:t>
            </w:r>
          </w:p>
          <w:p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Aktualna treść klauzul informacyjnych dostępna jest w siedzibie i placówkach Administratora oraz na stronie internetowej: www.pzozaz.pl</w:t>
            </w:r>
          </w:p>
        </w:tc>
      </w:tr>
    </w:tbl>
    <w:p w:rsidR="009E753A" w:rsidRDefault="009E753A" w:rsidP="009E753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E753A" w:rsidRDefault="009E753A" w:rsidP="009E753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E753A" w:rsidRDefault="009E753A" w:rsidP="009E753A">
      <w:pPr>
        <w:spacing w:after="0"/>
        <w:ind w:hanging="142"/>
        <w:jc w:val="right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…………………........................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…………………………………..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>Miejscowość, data</w:t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  <w:t>Podpis</w:t>
      </w:r>
      <w:r>
        <w:rPr>
          <w:rFonts w:ascii="Times New Roman" w:hAnsi="Times New Roman"/>
        </w:rPr>
        <w:t xml:space="preserve"> kandydata/opiekuna prawnego</w:t>
      </w:r>
    </w:p>
    <w:p w:rsidR="009E753A" w:rsidRDefault="009E753A" w:rsidP="009E753A">
      <w:pPr>
        <w:tabs>
          <w:tab w:val="left" w:pos="1698"/>
        </w:tabs>
        <w:rPr>
          <w:rFonts w:ascii="Times New Roman" w:hAnsi="Times New Roman"/>
          <w:sz w:val="12"/>
          <w:szCs w:val="12"/>
        </w:rPr>
      </w:pPr>
    </w:p>
    <w:p w:rsidR="00BE5D80" w:rsidRPr="009E753A" w:rsidRDefault="009E753A" w:rsidP="009E753A">
      <w:pPr>
        <w:tabs>
          <w:tab w:val="left" w:pos="1698"/>
        </w:tabs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2"/>
          <w:szCs w:val="12"/>
        </w:rPr>
        <w:t>* właściwe podkreślić</w:t>
      </w:r>
      <w:bookmarkStart w:id="0" w:name="_GoBack"/>
      <w:bookmarkEnd w:id="0"/>
    </w:p>
    <w:sectPr w:rsidR="00BE5D80" w:rsidRPr="009E753A" w:rsidSect="0079033B">
      <w:headerReference w:type="default" r:id="rId8"/>
      <w:footerReference w:type="default" r:id="rId9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018" w:rsidRDefault="00406018" w:rsidP="00D2288F">
      <w:pPr>
        <w:spacing w:after="0" w:line="240" w:lineRule="auto"/>
      </w:pPr>
      <w:r>
        <w:separator/>
      </w:r>
    </w:p>
  </w:endnote>
  <w:endnote w:type="continuationSeparator" w:id="0">
    <w:p w:rsidR="00406018" w:rsidRDefault="00406018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CBE" w:rsidRDefault="00927CBE" w:rsidP="0079033B">
    <w:pPr>
      <w:pStyle w:val="Stopka"/>
      <w:pBdr>
        <w:bottom w:val="single" w:sz="6" w:space="0" w:color="auto"/>
      </w:pBdr>
      <w:spacing w:after="0" w:line="240" w:lineRule="auto"/>
      <w:jc w:val="center"/>
      <w:rPr>
        <w:sz w:val="2"/>
        <w:szCs w:val="2"/>
      </w:rPr>
    </w:pPr>
  </w:p>
  <w:p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79033B" w:rsidRPr="00D1467C" w:rsidRDefault="0079033B" w:rsidP="0079033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6DABDEE6" wp14:editId="759318F5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„Rozszerzenie ZAZ w Rzeszowie”</w:t>
    </w:r>
  </w:p>
  <w:p w:rsidR="0079033B" w:rsidRPr="0021114C" w:rsidRDefault="0079033B" w:rsidP="0079033B">
    <w:pPr>
      <w:pStyle w:val="Nagwek"/>
      <w:spacing w:after="0" w:line="240" w:lineRule="auto"/>
      <w:jc w:val="center"/>
      <w:rPr>
        <w:sz w:val="4"/>
        <w:szCs w:val="4"/>
      </w:rPr>
    </w:pPr>
  </w:p>
  <w:p w:rsidR="0079033B" w:rsidRPr="00D1467C" w:rsidRDefault="0079033B" w:rsidP="0079033B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79033B" w:rsidRPr="007D1199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D2288F" w:rsidRPr="0021114C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018" w:rsidRDefault="00406018" w:rsidP="00D2288F">
      <w:pPr>
        <w:spacing w:after="0" w:line="240" w:lineRule="auto"/>
      </w:pPr>
      <w:r>
        <w:separator/>
      </w:r>
    </w:p>
  </w:footnote>
  <w:footnote w:type="continuationSeparator" w:id="0">
    <w:p w:rsidR="00406018" w:rsidRDefault="00406018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88F" w:rsidRDefault="003C7472" w:rsidP="00FE6570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7D8D9BAF" wp14:editId="3C9A92D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760720" cy="57658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sek 21-27 achrom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6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20D81"/>
    <w:multiLevelType w:val="hybridMultilevel"/>
    <w:tmpl w:val="A5762FBA"/>
    <w:lvl w:ilvl="0" w:tplc="AB3C8ED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86A6B"/>
    <w:multiLevelType w:val="hybridMultilevel"/>
    <w:tmpl w:val="80164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F772CF"/>
    <w:multiLevelType w:val="hybridMultilevel"/>
    <w:tmpl w:val="8F5079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E85DC4"/>
    <w:multiLevelType w:val="hybridMultilevel"/>
    <w:tmpl w:val="E0B4EE1C"/>
    <w:lvl w:ilvl="0" w:tplc="311C6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95BD7"/>
    <w:multiLevelType w:val="hybridMultilevel"/>
    <w:tmpl w:val="D92CF6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A2310C"/>
    <w:multiLevelType w:val="hybridMultilevel"/>
    <w:tmpl w:val="8830FD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74988740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4867EB"/>
    <w:multiLevelType w:val="hybridMultilevel"/>
    <w:tmpl w:val="721E6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62D72"/>
    <w:multiLevelType w:val="hybridMultilevel"/>
    <w:tmpl w:val="603C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0C4745"/>
    <w:multiLevelType w:val="hybridMultilevel"/>
    <w:tmpl w:val="E4367F6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 w15:restartNumberingAfterBreak="0">
    <w:nsid w:val="36522CAA"/>
    <w:multiLevelType w:val="hybridMultilevel"/>
    <w:tmpl w:val="A8206192"/>
    <w:lvl w:ilvl="0" w:tplc="49221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 w15:restartNumberingAfterBreak="0">
    <w:nsid w:val="51B43FAE"/>
    <w:multiLevelType w:val="hybridMultilevel"/>
    <w:tmpl w:val="01020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48E065C">
      <w:start w:val="1"/>
      <w:numFmt w:val="lowerLetter"/>
      <w:lvlText w:val="%2."/>
      <w:lvlJc w:val="left"/>
      <w:pPr>
        <w:ind w:left="1495" w:hanging="360"/>
      </w:pPr>
      <w:rPr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EF2A5C"/>
    <w:multiLevelType w:val="hybridMultilevel"/>
    <w:tmpl w:val="0DFCEF1E"/>
    <w:lvl w:ilvl="0" w:tplc="F95A9382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AF4107B"/>
    <w:multiLevelType w:val="hybridMultilevel"/>
    <w:tmpl w:val="31F62B2E"/>
    <w:lvl w:ilvl="0" w:tplc="CB2C0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B1697C"/>
    <w:multiLevelType w:val="hybridMultilevel"/>
    <w:tmpl w:val="850CB0EA"/>
    <w:lvl w:ilvl="0" w:tplc="9D6008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5A7296"/>
    <w:multiLevelType w:val="hybridMultilevel"/>
    <w:tmpl w:val="8D84AD88"/>
    <w:lvl w:ilvl="0" w:tplc="49940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A63651"/>
    <w:multiLevelType w:val="hybridMultilevel"/>
    <w:tmpl w:val="1EEA82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7D5032"/>
    <w:multiLevelType w:val="hybridMultilevel"/>
    <w:tmpl w:val="134E063A"/>
    <w:lvl w:ilvl="0" w:tplc="34C83A6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71AC2678"/>
    <w:multiLevelType w:val="hybridMultilevel"/>
    <w:tmpl w:val="1B980E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4738EA"/>
    <w:multiLevelType w:val="hybridMultilevel"/>
    <w:tmpl w:val="3448FD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B3C8ED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8EF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C87500"/>
    <w:multiLevelType w:val="hybridMultilevel"/>
    <w:tmpl w:val="822E96DA"/>
    <w:lvl w:ilvl="0" w:tplc="49A477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7DBA228E"/>
    <w:multiLevelType w:val="hybridMultilevel"/>
    <w:tmpl w:val="C5968C52"/>
    <w:lvl w:ilvl="0" w:tplc="CDEC8B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A7DE9362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9"/>
  </w:num>
  <w:num w:numId="3">
    <w:abstractNumId w:val="1"/>
  </w:num>
  <w:num w:numId="4">
    <w:abstractNumId w:val="6"/>
  </w:num>
  <w:num w:numId="5">
    <w:abstractNumId w:val="22"/>
  </w:num>
  <w:num w:numId="6">
    <w:abstractNumId w:val="23"/>
  </w:num>
  <w:num w:numId="7">
    <w:abstractNumId w:val="13"/>
  </w:num>
  <w:num w:numId="8">
    <w:abstractNumId w:val="4"/>
  </w:num>
  <w:num w:numId="9">
    <w:abstractNumId w:val="15"/>
  </w:num>
  <w:num w:numId="10">
    <w:abstractNumId w:val="14"/>
  </w:num>
  <w:num w:numId="11">
    <w:abstractNumId w:val="12"/>
  </w:num>
  <w:num w:numId="12">
    <w:abstractNumId w:val="9"/>
  </w:num>
  <w:num w:numId="13">
    <w:abstractNumId w:val="20"/>
  </w:num>
  <w:num w:numId="14">
    <w:abstractNumId w:val="17"/>
  </w:num>
  <w:num w:numId="15">
    <w:abstractNumId w:val="21"/>
  </w:num>
  <w:num w:numId="16">
    <w:abstractNumId w:val="16"/>
  </w:num>
  <w:num w:numId="17">
    <w:abstractNumId w:val="7"/>
  </w:num>
  <w:num w:numId="18">
    <w:abstractNumId w:val="2"/>
  </w:num>
  <w:num w:numId="19">
    <w:abstractNumId w:val="24"/>
  </w:num>
  <w:num w:numId="20">
    <w:abstractNumId w:val="10"/>
  </w:num>
  <w:num w:numId="21">
    <w:abstractNumId w:val="18"/>
  </w:num>
  <w:num w:numId="22">
    <w:abstractNumId w:val="3"/>
  </w:num>
  <w:num w:numId="23">
    <w:abstractNumId w:val="8"/>
  </w:num>
  <w:num w:numId="24">
    <w:abstractNumId w:val="0"/>
  </w:num>
  <w:num w:numId="25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313B4"/>
    <w:rsid w:val="000332DD"/>
    <w:rsid w:val="00042F05"/>
    <w:rsid w:val="00044B66"/>
    <w:rsid w:val="00062878"/>
    <w:rsid w:val="0006315F"/>
    <w:rsid w:val="00064561"/>
    <w:rsid w:val="00073720"/>
    <w:rsid w:val="00080908"/>
    <w:rsid w:val="00086F37"/>
    <w:rsid w:val="00093AF0"/>
    <w:rsid w:val="0009484B"/>
    <w:rsid w:val="00097221"/>
    <w:rsid w:val="000B399A"/>
    <w:rsid w:val="000B7C54"/>
    <w:rsid w:val="000D0B96"/>
    <w:rsid w:val="000D1869"/>
    <w:rsid w:val="000D682F"/>
    <w:rsid w:val="000E7325"/>
    <w:rsid w:val="00127399"/>
    <w:rsid w:val="0013447A"/>
    <w:rsid w:val="00136FAB"/>
    <w:rsid w:val="00156644"/>
    <w:rsid w:val="00157FE5"/>
    <w:rsid w:val="0016046C"/>
    <w:rsid w:val="001614ED"/>
    <w:rsid w:val="001904AB"/>
    <w:rsid w:val="00196008"/>
    <w:rsid w:val="001A2B25"/>
    <w:rsid w:val="001C2720"/>
    <w:rsid w:val="001D3D92"/>
    <w:rsid w:val="001D4FF0"/>
    <w:rsid w:val="001E096F"/>
    <w:rsid w:val="001E09B8"/>
    <w:rsid w:val="001E205F"/>
    <w:rsid w:val="001E70F2"/>
    <w:rsid w:val="001F6B5D"/>
    <w:rsid w:val="0021114C"/>
    <w:rsid w:val="0021174B"/>
    <w:rsid w:val="00215520"/>
    <w:rsid w:val="00250331"/>
    <w:rsid w:val="00270FCD"/>
    <w:rsid w:val="00275ED9"/>
    <w:rsid w:val="00282500"/>
    <w:rsid w:val="00294ABD"/>
    <w:rsid w:val="002B2933"/>
    <w:rsid w:val="002B46F2"/>
    <w:rsid w:val="002C092E"/>
    <w:rsid w:val="002C1976"/>
    <w:rsid w:val="002C34B9"/>
    <w:rsid w:val="002C6327"/>
    <w:rsid w:val="002D0C4C"/>
    <w:rsid w:val="002D211C"/>
    <w:rsid w:val="00312F75"/>
    <w:rsid w:val="00336FB3"/>
    <w:rsid w:val="0035464E"/>
    <w:rsid w:val="00360A63"/>
    <w:rsid w:val="00372988"/>
    <w:rsid w:val="00372FE2"/>
    <w:rsid w:val="00380B3D"/>
    <w:rsid w:val="00382130"/>
    <w:rsid w:val="00391273"/>
    <w:rsid w:val="003A5EC6"/>
    <w:rsid w:val="003B4D66"/>
    <w:rsid w:val="003B61CA"/>
    <w:rsid w:val="003C7472"/>
    <w:rsid w:val="003D076D"/>
    <w:rsid w:val="003D5E87"/>
    <w:rsid w:val="003E15A5"/>
    <w:rsid w:val="00401479"/>
    <w:rsid w:val="00406018"/>
    <w:rsid w:val="00411755"/>
    <w:rsid w:val="00416899"/>
    <w:rsid w:val="0045465C"/>
    <w:rsid w:val="004668EC"/>
    <w:rsid w:val="00483409"/>
    <w:rsid w:val="00486148"/>
    <w:rsid w:val="00495B5B"/>
    <w:rsid w:val="004A2156"/>
    <w:rsid w:val="004B0C39"/>
    <w:rsid w:val="004B3DD9"/>
    <w:rsid w:val="004C37A3"/>
    <w:rsid w:val="004C6505"/>
    <w:rsid w:val="004D02B7"/>
    <w:rsid w:val="005224AF"/>
    <w:rsid w:val="005350D2"/>
    <w:rsid w:val="0057613A"/>
    <w:rsid w:val="005A248F"/>
    <w:rsid w:val="005A3AC6"/>
    <w:rsid w:val="005E6BBA"/>
    <w:rsid w:val="005E7C7C"/>
    <w:rsid w:val="005F2FD4"/>
    <w:rsid w:val="006163D6"/>
    <w:rsid w:val="00630921"/>
    <w:rsid w:val="00632FE3"/>
    <w:rsid w:val="006412CE"/>
    <w:rsid w:val="006547E2"/>
    <w:rsid w:val="00663BD0"/>
    <w:rsid w:val="00676715"/>
    <w:rsid w:val="006823D4"/>
    <w:rsid w:val="00692533"/>
    <w:rsid w:val="006B0E5F"/>
    <w:rsid w:val="006B4136"/>
    <w:rsid w:val="006C5BE9"/>
    <w:rsid w:val="006C6568"/>
    <w:rsid w:val="006D60AD"/>
    <w:rsid w:val="006E0426"/>
    <w:rsid w:val="006E6F07"/>
    <w:rsid w:val="006F253B"/>
    <w:rsid w:val="006F3C24"/>
    <w:rsid w:val="006F5ABE"/>
    <w:rsid w:val="0072252C"/>
    <w:rsid w:val="00724A4C"/>
    <w:rsid w:val="007271E3"/>
    <w:rsid w:val="00732F33"/>
    <w:rsid w:val="0073306B"/>
    <w:rsid w:val="0075133D"/>
    <w:rsid w:val="00751A00"/>
    <w:rsid w:val="0076153D"/>
    <w:rsid w:val="00767E12"/>
    <w:rsid w:val="007879ED"/>
    <w:rsid w:val="0079033B"/>
    <w:rsid w:val="007914B9"/>
    <w:rsid w:val="00795BBC"/>
    <w:rsid w:val="007977D9"/>
    <w:rsid w:val="007A5A4A"/>
    <w:rsid w:val="007B5F7F"/>
    <w:rsid w:val="007C3A6B"/>
    <w:rsid w:val="007C4559"/>
    <w:rsid w:val="007D248F"/>
    <w:rsid w:val="007D272B"/>
    <w:rsid w:val="007D2E4D"/>
    <w:rsid w:val="007F56DE"/>
    <w:rsid w:val="007F7DEF"/>
    <w:rsid w:val="00813051"/>
    <w:rsid w:val="008159C9"/>
    <w:rsid w:val="00842687"/>
    <w:rsid w:val="00852014"/>
    <w:rsid w:val="00875B14"/>
    <w:rsid w:val="0089053B"/>
    <w:rsid w:val="008A35AE"/>
    <w:rsid w:val="008A5C37"/>
    <w:rsid w:val="008B01F2"/>
    <w:rsid w:val="008C3C1F"/>
    <w:rsid w:val="008E1BAB"/>
    <w:rsid w:val="009018AB"/>
    <w:rsid w:val="00914872"/>
    <w:rsid w:val="00916F5D"/>
    <w:rsid w:val="00923712"/>
    <w:rsid w:val="0092485C"/>
    <w:rsid w:val="00927CBE"/>
    <w:rsid w:val="00951728"/>
    <w:rsid w:val="0097078B"/>
    <w:rsid w:val="00977EB5"/>
    <w:rsid w:val="0098294B"/>
    <w:rsid w:val="00984B88"/>
    <w:rsid w:val="00990C6F"/>
    <w:rsid w:val="009A73D6"/>
    <w:rsid w:val="009D48D9"/>
    <w:rsid w:val="009E753A"/>
    <w:rsid w:val="009E7BF4"/>
    <w:rsid w:val="009F5A05"/>
    <w:rsid w:val="009F6789"/>
    <w:rsid w:val="009F7FD6"/>
    <w:rsid w:val="00A04616"/>
    <w:rsid w:val="00A47CC3"/>
    <w:rsid w:val="00A664B3"/>
    <w:rsid w:val="00A972F2"/>
    <w:rsid w:val="00AA691B"/>
    <w:rsid w:val="00AB2E45"/>
    <w:rsid w:val="00AB3118"/>
    <w:rsid w:val="00AC6467"/>
    <w:rsid w:val="00AD2200"/>
    <w:rsid w:val="00AD2E97"/>
    <w:rsid w:val="00B05892"/>
    <w:rsid w:val="00B07370"/>
    <w:rsid w:val="00B13CEC"/>
    <w:rsid w:val="00B2295C"/>
    <w:rsid w:val="00B339C7"/>
    <w:rsid w:val="00B3402D"/>
    <w:rsid w:val="00B36697"/>
    <w:rsid w:val="00B423E6"/>
    <w:rsid w:val="00B87929"/>
    <w:rsid w:val="00B904B5"/>
    <w:rsid w:val="00B967EA"/>
    <w:rsid w:val="00BD2FFD"/>
    <w:rsid w:val="00BD507D"/>
    <w:rsid w:val="00BE0546"/>
    <w:rsid w:val="00BE3FC8"/>
    <w:rsid w:val="00BE5D80"/>
    <w:rsid w:val="00BE7F2C"/>
    <w:rsid w:val="00BF25FE"/>
    <w:rsid w:val="00BF4B9B"/>
    <w:rsid w:val="00C01573"/>
    <w:rsid w:val="00C07573"/>
    <w:rsid w:val="00C2113D"/>
    <w:rsid w:val="00C34A65"/>
    <w:rsid w:val="00C43416"/>
    <w:rsid w:val="00C43A1D"/>
    <w:rsid w:val="00C52B75"/>
    <w:rsid w:val="00C6529A"/>
    <w:rsid w:val="00C90529"/>
    <w:rsid w:val="00C94BE7"/>
    <w:rsid w:val="00C96058"/>
    <w:rsid w:val="00C97438"/>
    <w:rsid w:val="00CE0CC2"/>
    <w:rsid w:val="00CE3EC9"/>
    <w:rsid w:val="00CF4CC3"/>
    <w:rsid w:val="00CF745B"/>
    <w:rsid w:val="00D1467C"/>
    <w:rsid w:val="00D20687"/>
    <w:rsid w:val="00D2288F"/>
    <w:rsid w:val="00D30FF1"/>
    <w:rsid w:val="00D32FE1"/>
    <w:rsid w:val="00D35757"/>
    <w:rsid w:val="00D4592F"/>
    <w:rsid w:val="00D4766B"/>
    <w:rsid w:val="00D72055"/>
    <w:rsid w:val="00D83955"/>
    <w:rsid w:val="00DA1055"/>
    <w:rsid w:val="00DB3E10"/>
    <w:rsid w:val="00DB5034"/>
    <w:rsid w:val="00DB7506"/>
    <w:rsid w:val="00DC4F30"/>
    <w:rsid w:val="00E046BB"/>
    <w:rsid w:val="00E14FC8"/>
    <w:rsid w:val="00E2020D"/>
    <w:rsid w:val="00E20538"/>
    <w:rsid w:val="00E206D9"/>
    <w:rsid w:val="00E213C0"/>
    <w:rsid w:val="00E2434D"/>
    <w:rsid w:val="00E42704"/>
    <w:rsid w:val="00E60DDA"/>
    <w:rsid w:val="00E931CF"/>
    <w:rsid w:val="00E96116"/>
    <w:rsid w:val="00EB18EC"/>
    <w:rsid w:val="00EC47DE"/>
    <w:rsid w:val="00F01815"/>
    <w:rsid w:val="00F318FD"/>
    <w:rsid w:val="00F33A3A"/>
    <w:rsid w:val="00F343DC"/>
    <w:rsid w:val="00F45D96"/>
    <w:rsid w:val="00F63AD0"/>
    <w:rsid w:val="00F66861"/>
    <w:rsid w:val="00F76398"/>
    <w:rsid w:val="00F8165A"/>
    <w:rsid w:val="00F8196D"/>
    <w:rsid w:val="00F84DF1"/>
    <w:rsid w:val="00F85B38"/>
    <w:rsid w:val="00F92D94"/>
    <w:rsid w:val="00FB4813"/>
    <w:rsid w:val="00FC6421"/>
    <w:rsid w:val="00FE0183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8BE2DA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FE6B3-44AA-481A-8B06-96A016926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0</TotalTime>
  <Pages>1</Pages>
  <Words>377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mpererwa</cp:lastModifiedBy>
  <cp:revision>2</cp:revision>
  <cp:lastPrinted>2024-05-24T07:34:00Z</cp:lastPrinted>
  <dcterms:created xsi:type="dcterms:W3CDTF">2024-05-24T08:06:00Z</dcterms:created>
  <dcterms:modified xsi:type="dcterms:W3CDTF">2024-05-24T08:06:00Z</dcterms:modified>
</cp:coreProperties>
</file>