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48F" w:rsidRPr="005D3510" w:rsidRDefault="007D248F" w:rsidP="007D248F">
      <w:pPr>
        <w:jc w:val="right"/>
        <w:rPr>
          <w:rFonts w:ascii="Times New Roman" w:hAnsi="Times New Roman"/>
          <w:szCs w:val="24"/>
        </w:rPr>
      </w:pPr>
      <w:r w:rsidRPr="005D3510">
        <w:rPr>
          <w:rFonts w:ascii="Times New Roman" w:hAnsi="Times New Roman"/>
          <w:szCs w:val="24"/>
        </w:rPr>
        <w:t xml:space="preserve">Załącznik nr </w:t>
      </w:r>
      <w:r>
        <w:rPr>
          <w:rFonts w:ascii="Times New Roman" w:hAnsi="Times New Roman"/>
          <w:szCs w:val="24"/>
        </w:rPr>
        <w:t>4</w:t>
      </w:r>
      <w:bookmarkStart w:id="0" w:name="_GoBack"/>
      <w:bookmarkEnd w:id="0"/>
      <w:r w:rsidRPr="005D3510">
        <w:rPr>
          <w:rFonts w:ascii="Times New Roman" w:hAnsi="Times New Roman"/>
          <w:szCs w:val="24"/>
        </w:rPr>
        <w:t xml:space="preserve"> </w:t>
      </w:r>
      <w:r w:rsidRPr="005D3510">
        <w:rPr>
          <w:rFonts w:ascii="Times New Roman" w:eastAsiaTheme="minorEastAsia" w:hAnsi="Times New Roman"/>
          <w:color w:val="000000"/>
          <w:sz w:val="20"/>
          <w:lang w:eastAsia="pl-PL"/>
        </w:rPr>
        <w:t>do regulaminu rekrutacji</w:t>
      </w:r>
    </w:p>
    <w:p w:rsidR="007D248F" w:rsidRDefault="007D248F" w:rsidP="007D248F">
      <w:pPr>
        <w:jc w:val="right"/>
        <w:rPr>
          <w:rFonts w:ascii="Times New Roman" w:hAnsi="Times New Roman"/>
          <w:b/>
          <w:sz w:val="24"/>
          <w:szCs w:val="24"/>
        </w:rPr>
      </w:pPr>
    </w:p>
    <w:p w:rsidR="007D248F" w:rsidRDefault="007D248F" w:rsidP="007D248F">
      <w:pPr>
        <w:rPr>
          <w:rFonts w:ascii="Times New Roman" w:hAnsi="Times New Roman"/>
          <w:b/>
          <w:sz w:val="24"/>
          <w:szCs w:val="24"/>
        </w:rPr>
      </w:pPr>
    </w:p>
    <w:p w:rsidR="007D248F" w:rsidRDefault="007D248F" w:rsidP="007D248F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hAnsi="Times New Roman"/>
          <w:b/>
          <w:color w:val="000000"/>
          <w:sz w:val="24"/>
          <w:szCs w:val="24"/>
        </w:rPr>
      </w:pPr>
    </w:p>
    <w:p w:rsidR="007D248F" w:rsidRDefault="007D248F" w:rsidP="007D248F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OŚWIADCZENIE </w:t>
      </w:r>
    </w:p>
    <w:p w:rsidR="007D248F" w:rsidRDefault="007D248F" w:rsidP="007D248F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DOTYCZĄCE DOTARCIA DO MIEJSCA REALIZACJI WSPARCIA</w:t>
      </w:r>
    </w:p>
    <w:p w:rsidR="007D248F" w:rsidRDefault="007D248F" w:rsidP="007D248F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:rsidR="007D248F" w:rsidRDefault="007D248F" w:rsidP="007D248F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podpisany/a,</w:t>
      </w:r>
    </w:p>
    <w:p w:rsidR="007D248F" w:rsidRDefault="007D248F" w:rsidP="007D248F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:rsidR="007D248F" w:rsidRPr="00EB17CC" w:rsidRDefault="007D248F" w:rsidP="007D248F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(imię i nazwisko)</w:t>
      </w:r>
    </w:p>
    <w:p w:rsidR="007D248F" w:rsidRDefault="007D248F" w:rsidP="007D248F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Zamieszkały/a,</w:t>
      </w:r>
    </w:p>
    <w:p w:rsidR="007D248F" w:rsidRDefault="007D248F" w:rsidP="007D248F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:rsidR="007D248F" w:rsidRDefault="007D248F" w:rsidP="007D248F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(adres zamieszkania)</w:t>
      </w:r>
    </w:p>
    <w:p w:rsidR="007D248F" w:rsidRDefault="007D248F" w:rsidP="007D248F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hAnsi="Times New Roman"/>
          <w:b/>
          <w:color w:val="000000"/>
          <w:sz w:val="24"/>
          <w:szCs w:val="24"/>
        </w:rPr>
      </w:pPr>
    </w:p>
    <w:p w:rsidR="007D248F" w:rsidRDefault="007D248F" w:rsidP="007D248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6665C7">
        <w:rPr>
          <w:rFonts w:ascii="Times New Roman" w:hAnsi="Times New Roman"/>
          <w:sz w:val="24"/>
          <w:szCs w:val="24"/>
        </w:rPr>
        <w:t xml:space="preserve"> związku z chęcią przy</w:t>
      </w:r>
      <w:r>
        <w:rPr>
          <w:rFonts w:ascii="Times New Roman" w:hAnsi="Times New Roman"/>
          <w:sz w:val="24"/>
          <w:szCs w:val="24"/>
        </w:rPr>
        <w:t>stąpienia do projektu pn. „Rozszerzenie ZAZ w Rzeszowie”</w:t>
      </w:r>
      <w:r w:rsidRPr="006665C7">
        <w:rPr>
          <w:rFonts w:ascii="Times New Roman" w:hAnsi="Times New Roman"/>
          <w:sz w:val="24"/>
          <w:szCs w:val="24"/>
        </w:rPr>
        <w:t xml:space="preserve"> oświadczam</w:t>
      </w:r>
      <w:r>
        <w:rPr>
          <w:rFonts w:ascii="Times New Roman" w:hAnsi="Times New Roman"/>
          <w:sz w:val="24"/>
          <w:szCs w:val="24"/>
        </w:rPr>
        <w:t xml:space="preserve"> że: </w:t>
      </w:r>
    </w:p>
    <w:p w:rsidR="007D248F" w:rsidRPr="00DD0EAF" w:rsidRDefault="007D248F" w:rsidP="007D248F">
      <w:pPr>
        <w:suppressAutoHyphens/>
        <w:autoSpaceDN w:val="0"/>
        <w:spacing w:after="0" w:line="360" w:lineRule="auto"/>
        <w:ind w:firstLine="284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</w:p>
    <w:p w:rsidR="007D248F" w:rsidRPr="00DD0EAF" w:rsidRDefault="007D248F" w:rsidP="007D248F">
      <w:pPr>
        <w:suppressAutoHyphens/>
        <w:autoSpaceDN w:val="0"/>
        <w:spacing w:after="0" w:line="360" w:lineRule="auto"/>
        <w:ind w:left="138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sym w:font="Wingdings 2" w:char="F02A"/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samodzielnie </w:t>
      </w:r>
      <w:r w:rsidRPr="00DD0EAF">
        <w:rPr>
          <w:rFonts w:ascii="Times New Roman" w:eastAsia="Times New Roman" w:hAnsi="Times New Roman"/>
          <w:sz w:val="24"/>
          <w:szCs w:val="24"/>
          <w:lang w:eastAsia="pl-PL"/>
        </w:rPr>
        <w:t xml:space="preserve">pieszo dotrę do miejsca pracy i z powrotem z miejsca pracy do miejsca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  </w:t>
      </w:r>
      <w:r w:rsidRPr="00DD0EAF">
        <w:rPr>
          <w:rFonts w:ascii="Times New Roman" w:eastAsia="Times New Roman" w:hAnsi="Times New Roman"/>
          <w:sz w:val="24"/>
          <w:szCs w:val="24"/>
          <w:lang w:eastAsia="pl-PL"/>
        </w:rPr>
        <w:t>mojego zamieszkania,</w:t>
      </w:r>
    </w:p>
    <w:p w:rsidR="007D248F" w:rsidRPr="00DD0EAF" w:rsidRDefault="007D248F" w:rsidP="007D248F">
      <w:pPr>
        <w:suppressAutoHyphens/>
        <w:autoSpaceDN w:val="0"/>
        <w:spacing w:after="0" w:line="360" w:lineRule="auto"/>
        <w:ind w:left="138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sym w:font="Wingdings 2" w:char="F02A"/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skorzystam z komunikacji transportu publicznego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(PKS/MKS)</w:t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w celu dotarcia do miejsca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 xml:space="preserve">    </w:t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pracy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i z </w:t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>powrotem z miejsca pracy do miejsca mojego zamieszkania,</w:t>
      </w:r>
    </w:p>
    <w:p w:rsidR="007D248F" w:rsidRDefault="007D248F" w:rsidP="007D248F">
      <w:pPr>
        <w:suppressAutoHyphens/>
        <w:autoSpaceDN w:val="0"/>
        <w:spacing w:after="0" w:line="360" w:lineRule="auto"/>
        <w:ind w:left="138"/>
        <w:textAlignment w:val="baseline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sym w:font="Wingdings 2" w:char="F02A"/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skorzystam z dowozu do miejsca pracy i z powrotem z miejsca pracy do miejsca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 xml:space="preserve">    </w:t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>zamieszkania</w:t>
      </w:r>
    </w:p>
    <w:p w:rsidR="007D248F" w:rsidRDefault="007D248F" w:rsidP="007D248F">
      <w:pPr>
        <w:suppressAutoHyphens/>
        <w:autoSpaceDN w:val="0"/>
        <w:spacing w:after="0" w:line="360" w:lineRule="auto"/>
        <w:ind w:left="138"/>
        <w:textAlignment w:val="baseline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7D248F" w:rsidRDefault="007D248F" w:rsidP="007D248F">
      <w:pPr>
        <w:suppressAutoHyphens/>
        <w:autoSpaceDN w:val="0"/>
        <w:spacing w:after="0" w:line="360" w:lineRule="auto"/>
        <w:ind w:left="138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D248F" w:rsidRPr="00DD0EAF" w:rsidRDefault="007D248F" w:rsidP="007D248F">
      <w:pPr>
        <w:suppressAutoHyphens/>
        <w:autoSpaceDN w:val="0"/>
        <w:spacing w:after="0" w:line="360" w:lineRule="auto"/>
        <w:ind w:left="138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D248F" w:rsidRDefault="007D248F" w:rsidP="007D248F">
      <w:pPr>
        <w:spacing w:after="0"/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..…………………..……………………</w:t>
      </w:r>
    </w:p>
    <w:p w:rsidR="007D248F" w:rsidRPr="004F1E2E" w:rsidRDefault="007D248F" w:rsidP="007D248F">
      <w:pPr>
        <w:spacing w:after="0"/>
        <w:ind w:hanging="142"/>
        <w:jc w:val="right"/>
        <w:rPr>
          <w:rFonts w:ascii="Times New Roman" w:hAnsi="Times New Roman"/>
          <w:sz w:val="24"/>
          <w:szCs w:val="24"/>
        </w:rPr>
      </w:pPr>
      <w:r w:rsidRPr="004F1E2E">
        <w:rPr>
          <w:rFonts w:ascii="Times New Roman" w:hAnsi="Times New Roman"/>
          <w:i/>
          <w:sz w:val="20"/>
          <w:szCs w:val="20"/>
        </w:rPr>
        <w:t>(Data i czytelny podpis kandydata/</w:t>
      </w:r>
      <w:r>
        <w:rPr>
          <w:rFonts w:ascii="Times New Roman" w:hAnsi="Times New Roman"/>
          <w:i/>
          <w:sz w:val="20"/>
          <w:szCs w:val="20"/>
        </w:rPr>
        <w:t>kandydatki/</w:t>
      </w:r>
      <w:r w:rsidRPr="004F1E2E">
        <w:rPr>
          <w:rFonts w:ascii="Times New Roman" w:hAnsi="Times New Roman"/>
          <w:i/>
          <w:sz w:val="20"/>
          <w:szCs w:val="20"/>
        </w:rPr>
        <w:t>opiekuna prawnego)</w:t>
      </w:r>
    </w:p>
    <w:p w:rsidR="007D248F" w:rsidRDefault="007D248F" w:rsidP="007D248F">
      <w:pPr>
        <w:tabs>
          <w:tab w:val="left" w:pos="1698"/>
        </w:tabs>
        <w:rPr>
          <w:rFonts w:ascii="Times New Roman" w:hAnsi="Times New Roman"/>
          <w:sz w:val="16"/>
          <w:szCs w:val="16"/>
        </w:rPr>
      </w:pPr>
    </w:p>
    <w:p w:rsidR="007D248F" w:rsidRPr="00EA25CC" w:rsidRDefault="007D248F" w:rsidP="007D248F"/>
    <w:p w:rsidR="007D248F" w:rsidRPr="00F628E8" w:rsidRDefault="007D248F" w:rsidP="007D248F"/>
    <w:p w:rsidR="007D248F" w:rsidRDefault="007D248F" w:rsidP="007D248F">
      <w:pPr>
        <w:jc w:val="center"/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BE5D80" w:rsidRPr="000D0B96" w:rsidRDefault="00BE5D80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sectPr w:rsidR="00BE5D80" w:rsidRPr="000D0B96" w:rsidSect="0079033B">
      <w:headerReference w:type="default" r:id="rId8"/>
      <w:footerReference w:type="default" r:id="rId9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0DC" w:rsidRDefault="00F930DC" w:rsidP="00D2288F">
      <w:pPr>
        <w:spacing w:after="0" w:line="240" w:lineRule="auto"/>
      </w:pPr>
      <w:r>
        <w:separator/>
      </w:r>
    </w:p>
  </w:endnote>
  <w:endnote w:type="continuationSeparator" w:id="0">
    <w:p w:rsidR="00F930DC" w:rsidRDefault="00F930DC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CBE" w:rsidRDefault="00927CBE" w:rsidP="0079033B">
    <w:pPr>
      <w:pStyle w:val="Stopka"/>
      <w:pBdr>
        <w:bottom w:val="single" w:sz="6" w:space="0" w:color="auto"/>
      </w:pBdr>
      <w:spacing w:after="0" w:line="240" w:lineRule="auto"/>
      <w:jc w:val="center"/>
      <w:rPr>
        <w:sz w:val="2"/>
        <w:szCs w:val="2"/>
      </w:rPr>
    </w:pPr>
  </w:p>
  <w:p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79033B" w:rsidRPr="00D1467C" w:rsidRDefault="0079033B" w:rsidP="0079033B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6DABDEE6" wp14:editId="759318F5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0" name="Obraz 10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„Rozszerzenie ZAZ w Rzeszowie”</w:t>
    </w:r>
  </w:p>
  <w:p w:rsidR="0079033B" w:rsidRPr="0021114C" w:rsidRDefault="0079033B" w:rsidP="0079033B">
    <w:pPr>
      <w:pStyle w:val="Nagwek"/>
      <w:spacing w:after="0" w:line="240" w:lineRule="auto"/>
      <w:jc w:val="center"/>
      <w:rPr>
        <w:sz w:val="4"/>
        <w:szCs w:val="4"/>
      </w:rPr>
    </w:pPr>
  </w:p>
  <w:p w:rsidR="0079033B" w:rsidRPr="00D1467C" w:rsidRDefault="0079033B" w:rsidP="0079033B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79033B" w:rsidRPr="007D1199" w:rsidRDefault="0079033B" w:rsidP="0079033B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D2288F" w:rsidRPr="0021114C" w:rsidRDefault="0079033B" w:rsidP="0079033B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0DC" w:rsidRDefault="00F930DC" w:rsidP="00D2288F">
      <w:pPr>
        <w:spacing w:after="0" w:line="240" w:lineRule="auto"/>
      </w:pPr>
      <w:r>
        <w:separator/>
      </w:r>
    </w:p>
  </w:footnote>
  <w:footnote w:type="continuationSeparator" w:id="0">
    <w:p w:rsidR="00F930DC" w:rsidRDefault="00F930DC" w:rsidP="00D2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88F" w:rsidRDefault="003C7472" w:rsidP="00FE6570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7D8D9BAF" wp14:editId="3C9A92D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760720" cy="57658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asek 21-27 achrom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6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20D81"/>
    <w:multiLevelType w:val="hybridMultilevel"/>
    <w:tmpl w:val="A5762FBA"/>
    <w:lvl w:ilvl="0" w:tplc="AB3C8EDE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86A6B"/>
    <w:multiLevelType w:val="hybridMultilevel"/>
    <w:tmpl w:val="801649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F772CF"/>
    <w:multiLevelType w:val="hybridMultilevel"/>
    <w:tmpl w:val="8F5079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EE85DC4"/>
    <w:multiLevelType w:val="hybridMultilevel"/>
    <w:tmpl w:val="E0B4EE1C"/>
    <w:lvl w:ilvl="0" w:tplc="311C62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2310C"/>
    <w:multiLevelType w:val="hybridMultilevel"/>
    <w:tmpl w:val="8830FD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74988740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867EB"/>
    <w:multiLevelType w:val="hybridMultilevel"/>
    <w:tmpl w:val="721E6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A62D72"/>
    <w:multiLevelType w:val="hybridMultilevel"/>
    <w:tmpl w:val="603C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0C4745"/>
    <w:multiLevelType w:val="hybridMultilevel"/>
    <w:tmpl w:val="E4367F6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36522CAA"/>
    <w:multiLevelType w:val="hybridMultilevel"/>
    <w:tmpl w:val="A8206192"/>
    <w:lvl w:ilvl="0" w:tplc="49221C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51B43FAE"/>
    <w:multiLevelType w:val="hybridMultilevel"/>
    <w:tmpl w:val="010201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48E065C">
      <w:start w:val="1"/>
      <w:numFmt w:val="lowerLetter"/>
      <w:lvlText w:val="%2."/>
      <w:lvlJc w:val="left"/>
      <w:pPr>
        <w:ind w:left="1495" w:hanging="360"/>
      </w:pPr>
      <w:rPr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EF2A5C"/>
    <w:multiLevelType w:val="hybridMultilevel"/>
    <w:tmpl w:val="0DFCEF1E"/>
    <w:lvl w:ilvl="0" w:tplc="F95A9382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AF4107B"/>
    <w:multiLevelType w:val="hybridMultilevel"/>
    <w:tmpl w:val="31F62B2E"/>
    <w:lvl w:ilvl="0" w:tplc="CB2C02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1697C"/>
    <w:multiLevelType w:val="hybridMultilevel"/>
    <w:tmpl w:val="850CB0EA"/>
    <w:lvl w:ilvl="0" w:tplc="9D6008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A7296"/>
    <w:multiLevelType w:val="hybridMultilevel"/>
    <w:tmpl w:val="8D84AD88"/>
    <w:lvl w:ilvl="0" w:tplc="49940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A63651"/>
    <w:multiLevelType w:val="hybridMultilevel"/>
    <w:tmpl w:val="1EEA82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D5032"/>
    <w:multiLevelType w:val="hybridMultilevel"/>
    <w:tmpl w:val="134E063A"/>
    <w:lvl w:ilvl="0" w:tplc="34C83A68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71AC2678"/>
    <w:multiLevelType w:val="hybridMultilevel"/>
    <w:tmpl w:val="1B980E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4738EA"/>
    <w:multiLevelType w:val="hybridMultilevel"/>
    <w:tmpl w:val="3448FDF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B3C8ED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8EFF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C87500"/>
    <w:multiLevelType w:val="hybridMultilevel"/>
    <w:tmpl w:val="822E96DA"/>
    <w:lvl w:ilvl="0" w:tplc="49A477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0"/>
  </w:num>
  <w:num w:numId="2">
    <w:abstractNumId w:val="18"/>
  </w:num>
  <w:num w:numId="3">
    <w:abstractNumId w:val="1"/>
  </w:num>
  <w:num w:numId="4">
    <w:abstractNumId w:val="5"/>
  </w:num>
  <w:num w:numId="5">
    <w:abstractNumId w:val="21"/>
  </w:num>
  <w:num w:numId="6">
    <w:abstractNumId w:val="22"/>
  </w:num>
  <w:num w:numId="7">
    <w:abstractNumId w:val="12"/>
  </w:num>
  <w:num w:numId="8">
    <w:abstractNumId w:val="4"/>
  </w:num>
  <w:num w:numId="9">
    <w:abstractNumId w:val="14"/>
  </w:num>
  <w:num w:numId="10">
    <w:abstractNumId w:val="13"/>
  </w:num>
  <w:num w:numId="11">
    <w:abstractNumId w:val="11"/>
  </w:num>
  <w:num w:numId="12">
    <w:abstractNumId w:val="8"/>
  </w:num>
  <w:num w:numId="13">
    <w:abstractNumId w:val="19"/>
  </w:num>
  <w:num w:numId="14">
    <w:abstractNumId w:val="16"/>
  </w:num>
  <w:num w:numId="15">
    <w:abstractNumId w:val="20"/>
  </w:num>
  <w:num w:numId="16">
    <w:abstractNumId w:val="15"/>
  </w:num>
  <w:num w:numId="17">
    <w:abstractNumId w:val="6"/>
  </w:num>
  <w:num w:numId="18">
    <w:abstractNumId w:val="2"/>
  </w:num>
  <w:num w:numId="19">
    <w:abstractNumId w:val="23"/>
  </w:num>
  <w:num w:numId="20">
    <w:abstractNumId w:val="9"/>
  </w:num>
  <w:num w:numId="21">
    <w:abstractNumId w:val="17"/>
  </w:num>
  <w:num w:numId="22">
    <w:abstractNumId w:val="3"/>
  </w:num>
  <w:num w:numId="23">
    <w:abstractNumId w:val="7"/>
  </w:num>
  <w:num w:numId="24">
    <w:abstractNumId w:val="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313B4"/>
    <w:rsid w:val="000332DD"/>
    <w:rsid w:val="00042F05"/>
    <w:rsid w:val="00044B66"/>
    <w:rsid w:val="00062878"/>
    <w:rsid w:val="0006315F"/>
    <w:rsid w:val="00064561"/>
    <w:rsid w:val="00073720"/>
    <w:rsid w:val="00080908"/>
    <w:rsid w:val="00086F37"/>
    <w:rsid w:val="00093AF0"/>
    <w:rsid w:val="0009484B"/>
    <w:rsid w:val="00097221"/>
    <w:rsid w:val="000B399A"/>
    <w:rsid w:val="000B7C54"/>
    <w:rsid w:val="000D0B96"/>
    <w:rsid w:val="000D1869"/>
    <w:rsid w:val="000D682F"/>
    <w:rsid w:val="000E7325"/>
    <w:rsid w:val="00127399"/>
    <w:rsid w:val="0013447A"/>
    <w:rsid w:val="00136FAB"/>
    <w:rsid w:val="00156644"/>
    <w:rsid w:val="00157FE5"/>
    <w:rsid w:val="0016046C"/>
    <w:rsid w:val="001614ED"/>
    <w:rsid w:val="001904AB"/>
    <w:rsid w:val="00196008"/>
    <w:rsid w:val="001A2B25"/>
    <w:rsid w:val="001C2720"/>
    <w:rsid w:val="001D3D92"/>
    <w:rsid w:val="001D4FF0"/>
    <w:rsid w:val="001E096F"/>
    <w:rsid w:val="001E09B8"/>
    <w:rsid w:val="001E205F"/>
    <w:rsid w:val="001E70F2"/>
    <w:rsid w:val="001F6B5D"/>
    <w:rsid w:val="0021114C"/>
    <w:rsid w:val="0021174B"/>
    <w:rsid w:val="00215520"/>
    <w:rsid w:val="00250331"/>
    <w:rsid w:val="00270FCD"/>
    <w:rsid w:val="00275ED9"/>
    <w:rsid w:val="00282500"/>
    <w:rsid w:val="00294ABD"/>
    <w:rsid w:val="002B2933"/>
    <w:rsid w:val="002B46F2"/>
    <w:rsid w:val="002C092E"/>
    <w:rsid w:val="002C1976"/>
    <w:rsid w:val="002C34B9"/>
    <w:rsid w:val="002C6327"/>
    <w:rsid w:val="002D0C4C"/>
    <w:rsid w:val="002D211C"/>
    <w:rsid w:val="00312F75"/>
    <w:rsid w:val="00336FB3"/>
    <w:rsid w:val="0035464E"/>
    <w:rsid w:val="00360A63"/>
    <w:rsid w:val="00372988"/>
    <w:rsid w:val="00372FE2"/>
    <w:rsid w:val="00380B3D"/>
    <w:rsid w:val="00382130"/>
    <w:rsid w:val="00391273"/>
    <w:rsid w:val="003A5EC6"/>
    <w:rsid w:val="003B4D66"/>
    <w:rsid w:val="003B61CA"/>
    <w:rsid w:val="003C7472"/>
    <w:rsid w:val="003D076D"/>
    <w:rsid w:val="003D5E87"/>
    <w:rsid w:val="003E15A5"/>
    <w:rsid w:val="00401479"/>
    <w:rsid w:val="00411755"/>
    <w:rsid w:val="00416899"/>
    <w:rsid w:val="0045465C"/>
    <w:rsid w:val="004668EC"/>
    <w:rsid w:val="00483409"/>
    <w:rsid w:val="00486148"/>
    <w:rsid w:val="00495B5B"/>
    <w:rsid w:val="004A2156"/>
    <w:rsid w:val="004B0C39"/>
    <w:rsid w:val="004B3DD9"/>
    <w:rsid w:val="004C37A3"/>
    <w:rsid w:val="004C6505"/>
    <w:rsid w:val="004D02B7"/>
    <w:rsid w:val="005224AF"/>
    <w:rsid w:val="005350D2"/>
    <w:rsid w:val="0057613A"/>
    <w:rsid w:val="005A248F"/>
    <w:rsid w:val="005A3AC6"/>
    <w:rsid w:val="005E6BBA"/>
    <w:rsid w:val="005E7C7C"/>
    <w:rsid w:val="005F2FD4"/>
    <w:rsid w:val="006163D6"/>
    <w:rsid w:val="00630921"/>
    <w:rsid w:val="00632FE3"/>
    <w:rsid w:val="006412CE"/>
    <w:rsid w:val="006547E2"/>
    <w:rsid w:val="00663BD0"/>
    <w:rsid w:val="00676715"/>
    <w:rsid w:val="006823D4"/>
    <w:rsid w:val="00692533"/>
    <w:rsid w:val="006B0E5F"/>
    <w:rsid w:val="006B4136"/>
    <w:rsid w:val="006C5BE9"/>
    <w:rsid w:val="006C6568"/>
    <w:rsid w:val="006D60AD"/>
    <w:rsid w:val="006E0426"/>
    <w:rsid w:val="006E6F07"/>
    <w:rsid w:val="006F253B"/>
    <w:rsid w:val="006F3C24"/>
    <w:rsid w:val="006F5ABE"/>
    <w:rsid w:val="0072252C"/>
    <w:rsid w:val="00724A4C"/>
    <w:rsid w:val="007271E3"/>
    <w:rsid w:val="00732F33"/>
    <w:rsid w:val="0073306B"/>
    <w:rsid w:val="0075133D"/>
    <w:rsid w:val="00751A00"/>
    <w:rsid w:val="0076153D"/>
    <w:rsid w:val="00767E12"/>
    <w:rsid w:val="007879ED"/>
    <w:rsid w:val="0079033B"/>
    <w:rsid w:val="007914B9"/>
    <w:rsid w:val="00795BBC"/>
    <w:rsid w:val="007977D9"/>
    <w:rsid w:val="007A5A4A"/>
    <w:rsid w:val="007B5F7F"/>
    <w:rsid w:val="007C3A6B"/>
    <w:rsid w:val="007C4559"/>
    <w:rsid w:val="007D248F"/>
    <w:rsid w:val="007D272B"/>
    <w:rsid w:val="007F7DEF"/>
    <w:rsid w:val="00813051"/>
    <w:rsid w:val="008159C9"/>
    <w:rsid w:val="00842687"/>
    <w:rsid w:val="00852014"/>
    <w:rsid w:val="00875B14"/>
    <w:rsid w:val="0089053B"/>
    <w:rsid w:val="008A35AE"/>
    <w:rsid w:val="008A5C37"/>
    <w:rsid w:val="008B01F2"/>
    <w:rsid w:val="008C3C1F"/>
    <w:rsid w:val="008E1BAB"/>
    <w:rsid w:val="009018AB"/>
    <w:rsid w:val="00914872"/>
    <w:rsid w:val="00916F5D"/>
    <w:rsid w:val="00923712"/>
    <w:rsid w:val="0092485C"/>
    <w:rsid w:val="00927CBE"/>
    <w:rsid w:val="00951728"/>
    <w:rsid w:val="0097078B"/>
    <w:rsid w:val="00977EB5"/>
    <w:rsid w:val="0098294B"/>
    <w:rsid w:val="00984B88"/>
    <w:rsid w:val="00990C6F"/>
    <w:rsid w:val="009A73D6"/>
    <w:rsid w:val="009D48D9"/>
    <w:rsid w:val="009E7BF4"/>
    <w:rsid w:val="009F5A05"/>
    <w:rsid w:val="009F6789"/>
    <w:rsid w:val="009F7FD6"/>
    <w:rsid w:val="00A04616"/>
    <w:rsid w:val="00A47CC3"/>
    <w:rsid w:val="00A664B3"/>
    <w:rsid w:val="00A972F2"/>
    <w:rsid w:val="00AA691B"/>
    <w:rsid w:val="00AB2E45"/>
    <w:rsid w:val="00AB3118"/>
    <w:rsid w:val="00AC6467"/>
    <w:rsid w:val="00AD2200"/>
    <w:rsid w:val="00AD2E97"/>
    <w:rsid w:val="00B05892"/>
    <w:rsid w:val="00B07370"/>
    <w:rsid w:val="00B13CEC"/>
    <w:rsid w:val="00B2295C"/>
    <w:rsid w:val="00B339C7"/>
    <w:rsid w:val="00B3402D"/>
    <w:rsid w:val="00B36697"/>
    <w:rsid w:val="00B423E6"/>
    <w:rsid w:val="00B87929"/>
    <w:rsid w:val="00B904B5"/>
    <w:rsid w:val="00B967EA"/>
    <w:rsid w:val="00BD2FFD"/>
    <w:rsid w:val="00BD507D"/>
    <w:rsid w:val="00BE0546"/>
    <w:rsid w:val="00BE3FC8"/>
    <w:rsid w:val="00BE5D80"/>
    <w:rsid w:val="00BE7F2C"/>
    <w:rsid w:val="00BF25FE"/>
    <w:rsid w:val="00BF4B9B"/>
    <w:rsid w:val="00C01573"/>
    <w:rsid w:val="00C07573"/>
    <w:rsid w:val="00C2113D"/>
    <w:rsid w:val="00C34A65"/>
    <w:rsid w:val="00C43416"/>
    <w:rsid w:val="00C43A1D"/>
    <w:rsid w:val="00C52B75"/>
    <w:rsid w:val="00C6529A"/>
    <w:rsid w:val="00C90529"/>
    <w:rsid w:val="00C94BE7"/>
    <w:rsid w:val="00C96058"/>
    <w:rsid w:val="00C97438"/>
    <w:rsid w:val="00CE0CC2"/>
    <w:rsid w:val="00CE3EC9"/>
    <w:rsid w:val="00CF4CC3"/>
    <w:rsid w:val="00CF745B"/>
    <w:rsid w:val="00D1467C"/>
    <w:rsid w:val="00D20687"/>
    <w:rsid w:val="00D2288F"/>
    <w:rsid w:val="00D30FF1"/>
    <w:rsid w:val="00D32FE1"/>
    <w:rsid w:val="00D35757"/>
    <w:rsid w:val="00D4592F"/>
    <w:rsid w:val="00D4766B"/>
    <w:rsid w:val="00D72055"/>
    <w:rsid w:val="00D83955"/>
    <w:rsid w:val="00DA1055"/>
    <w:rsid w:val="00DB3E10"/>
    <w:rsid w:val="00DB5034"/>
    <w:rsid w:val="00DB7506"/>
    <w:rsid w:val="00DC4F30"/>
    <w:rsid w:val="00E046BB"/>
    <w:rsid w:val="00E14FC8"/>
    <w:rsid w:val="00E2020D"/>
    <w:rsid w:val="00E20538"/>
    <w:rsid w:val="00E206D9"/>
    <w:rsid w:val="00E213C0"/>
    <w:rsid w:val="00E2434D"/>
    <w:rsid w:val="00E42704"/>
    <w:rsid w:val="00E60DDA"/>
    <w:rsid w:val="00E931CF"/>
    <w:rsid w:val="00E96116"/>
    <w:rsid w:val="00EB18EC"/>
    <w:rsid w:val="00EC47DE"/>
    <w:rsid w:val="00F01815"/>
    <w:rsid w:val="00F318FD"/>
    <w:rsid w:val="00F33A3A"/>
    <w:rsid w:val="00F343DC"/>
    <w:rsid w:val="00F45D96"/>
    <w:rsid w:val="00F63AD0"/>
    <w:rsid w:val="00F66861"/>
    <w:rsid w:val="00F76398"/>
    <w:rsid w:val="00F8165A"/>
    <w:rsid w:val="00F8196D"/>
    <w:rsid w:val="00F84DF1"/>
    <w:rsid w:val="00F85B38"/>
    <w:rsid w:val="00F92D94"/>
    <w:rsid w:val="00F930DC"/>
    <w:rsid w:val="00FB4813"/>
    <w:rsid w:val="00FC6421"/>
    <w:rsid w:val="00FE0183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8BE2DA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D06A3-1582-4516-9A2E-2DDA54C49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0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mpererwa</cp:lastModifiedBy>
  <cp:revision>2</cp:revision>
  <cp:lastPrinted>2024-05-24T07:34:00Z</cp:lastPrinted>
  <dcterms:created xsi:type="dcterms:W3CDTF">2024-05-24T07:57:00Z</dcterms:created>
  <dcterms:modified xsi:type="dcterms:W3CDTF">2024-05-24T07:57:00Z</dcterms:modified>
</cp:coreProperties>
</file>