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6DE" w:rsidRPr="000E36AB" w:rsidRDefault="007F56DE" w:rsidP="007F56DE">
      <w:pPr>
        <w:jc w:val="right"/>
        <w:rPr>
          <w:rFonts w:ascii="Times New Roman" w:hAnsi="Times New Roman"/>
          <w:sz w:val="20"/>
          <w:szCs w:val="20"/>
        </w:rPr>
      </w:pPr>
      <w:r w:rsidRPr="000E36AB">
        <w:rPr>
          <w:rFonts w:ascii="Times New Roman" w:hAnsi="Times New Roman"/>
          <w:sz w:val="20"/>
          <w:szCs w:val="20"/>
        </w:rPr>
        <w:t xml:space="preserve">Załącznik nr 5 </w:t>
      </w:r>
      <w:r w:rsidRPr="000E36AB">
        <w:rPr>
          <w:rFonts w:ascii="Times New Roman" w:eastAsiaTheme="minorEastAsia" w:hAnsi="Times New Roman"/>
          <w:color w:val="000000"/>
          <w:sz w:val="20"/>
          <w:szCs w:val="20"/>
          <w:lang w:eastAsia="pl-PL"/>
        </w:rPr>
        <w:t>do regulaminu rekrutacji</w:t>
      </w:r>
    </w:p>
    <w:p w:rsidR="007F56DE" w:rsidRDefault="007F56DE" w:rsidP="007F56DE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</w:p>
    <w:p w:rsidR="007F56DE" w:rsidRDefault="007F56DE" w:rsidP="007F56DE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 w:rsidRPr="00657F1C"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>OŚWIADCZENIE POTWIERDZAJĄCE WIELOKROTNE WYKLUCZENIE SPOŁECZNE</w:t>
      </w:r>
    </w:p>
    <w:p w:rsidR="007F56DE" w:rsidRPr="00F86B16" w:rsidRDefault="007F56DE" w:rsidP="007F56DE">
      <w:pPr>
        <w:widowControl w:val="0"/>
        <w:tabs>
          <w:tab w:val="left" w:pos="3585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color w:val="000000"/>
          <w:lang w:eastAsia="en-GB"/>
        </w:rPr>
      </w:pPr>
      <w:r w:rsidRPr="00F86B16">
        <w:rPr>
          <w:rFonts w:ascii="Times New Roman" w:eastAsia="Lucida Sans Unicode" w:hAnsi="Times New Roman"/>
          <w:color w:val="000000"/>
          <w:lang w:eastAsia="en-GB"/>
        </w:rPr>
        <w:t>Ja, niżej podpisany/a …………………………………………………………………………</w:t>
      </w:r>
      <w:r>
        <w:rPr>
          <w:rFonts w:ascii="Times New Roman" w:eastAsia="Lucida Sans Unicode" w:hAnsi="Times New Roman"/>
          <w:color w:val="000000"/>
          <w:lang w:eastAsia="en-GB"/>
        </w:rPr>
        <w:t>………….</w:t>
      </w:r>
    </w:p>
    <w:p w:rsidR="007F56DE" w:rsidRPr="00F86B16" w:rsidRDefault="007F56DE" w:rsidP="007F56DE">
      <w:pPr>
        <w:widowControl w:val="0"/>
        <w:tabs>
          <w:tab w:val="left" w:pos="3585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color w:val="000000"/>
          <w:lang w:eastAsia="en-GB"/>
        </w:rPr>
      </w:pPr>
      <w:r w:rsidRPr="00F86B16">
        <w:rPr>
          <w:rFonts w:ascii="Times New Roman" w:eastAsia="Lucida Sans Unicode" w:hAnsi="Times New Roman"/>
          <w:color w:val="000000"/>
          <w:lang w:eastAsia="en-GB"/>
        </w:rPr>
        <w:t>Zamieszkały/a …………………………………………………………………………………</w:t>
      </w:r>
      <w:r>
        <w:rPr>
          <w:rFonts w:ascii="Times New Roman" w:eastAsia="Lucida Sans Unicode" w:hAnsi="Times New Roman"/>
          <w:color w:val="000000"/>
          <w:lang w:eastAsia="en-GB"/>
        </w:rPr>
        <w:t>…………</w:t>
      </w:r>
    </w:p>
    <w:p w:rsidR="007F56DE" w:rsidRPr="00F86B16" w:rsidRDefault="007F56DE" w:rsidP="007F5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86B16">
        <w:rPr>
          <w:rFonts w:ascii="Times New Roman" w:hAnsi="Times New Roman"/>
        </w:rPr>
        <w:t>oświadczam, iż jestem osobą doświadczającą wielokrotnego wykluczenia społecznego rozumianego jako wykluczenie z powodu więcej niż jednej z następujących przesłanek:</w:t>
      </w:r>
    </w:p>
    <w:p w:rsidR="007F56DE" w:rsidRPr="00176076" w:rsidRDefault="007F56DE" w:rsidP="007F5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lub rodzina korzystająca ze świadczeń z pomocy społecznej zgodnie z ustawą z dnia 12 marca 2004 r. o pomocy społecznej lub kwalifikującym się do objęcia wsparciem pomocy społecznej, tj. spełniającym co najmniej jedną z przesłanek określonych w art. 7 tej ustawy;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osoba, o której mowa w art. 1 ust. 2 ustawy z dnia 13 czerwca 2003 r. o zatrudnieniu socjalnym (Dz. U. z 2022 r. poz. 2241);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przebywająca w pieczy zastępczej lub opuszczająca pieczę zastępczą oraz rodziny przeżywające trudności w pełnieniu funkcji opiekuńczo-wychowawczych, o których mowa w ustawie z dnia 9 czerwca 2011 r. o wspieraniu rodziny i systemie pieczy zastępczej;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 xml:space="preserve">osoba nieletnia, wobec których zastosowano środki zapobiegania i zwalczania demoralizacji i przestępczości zgodnie z ustawą z dnia 9 czerwca 2022 r. o wspieraniu i resocjalizacji nieletnich (Dz. U. poz. 1700, z </w:t>
            </w:r>
            <w:proofErr w:type="spellStart"/>
            <w:r w:rsidRPr="00F86B16">
              <w:rPr>
                <w:rFonts w:ascii="Times New Roman" w:hAnsi="Times New Roman"/>
              </w:rPr>
              <w:t>późn</w:t>
            </w:r>
            <w:proofErr w:type="spellEnd"/>
            <w:r w:rsidRPr="00F86B16">
              <w:rPr>
                <w:rFonts w:ascii="Times New Roman" w:hAnsi="Times New Roman"/>
              </w:rPr>
              <w:t>. zm.) oraz osobom nieletnim zagrożonym demoralizacją i przestępczością;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 xml:space="preserve">osoba przebywająca i opuszczająca młodzieżowe ośrodki wychowawcze </w:t>
            </w:r>
            <w:r w:rsidRPr="00F86B16">
              <w:rPr>
                <w:rFonts w:ascii="Times New Roman" w:hAnsi="Times New Roman"/>
              </w:rPr>
              <w:br/>
              <w:t xml:space="preserve">i młodzieżowe ośrodki socjoterapii, o których mowa w ustawie z dnia 7 września 1991 r. </w:t>
            </w:r>
            <w:r>
              <w:rPr>
                <w:rFonts w:ascii="Times New Roman" w:hAnsi="Times New Roman"/>
              </w:rPr>
              <w:br/>
            </w:r>
            <w:r w:rsidRPr="00F86B16">
              <w:rPr>
                <w:rFonts w:ascii="Times New Roman" w:hAnsi="Times New Roman"/>
              </w:rPr>
              <w:t>o systemie oświaty (Dz. U. z 2022 r. poz. 2230);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z niepełnosprawnością;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 xml:space="preserve">członek gospodarstwa domowego sprawujący opiekę nad osobą potrzebującą wsparcia </w:t>
            </w:r>
            <w:r>
              <w:rPr>
                <w:rFonts w:ascii="Times New Roman" w:hAnsi="Times New Roman"/>
              </w:rPr>
              <w:br/>
            </w:r>
            <w:r w:rsidRPr="00F86B16">
              <w:rPr>
                <w:rFonts w:ascii="Times New Roman" w:hAnsi="Times New Roman"/>
              </w:rPr>
              <w:t>w codziennym funkcjonowaniu;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potrzebująca wsparcia w codziennym funkcjonowaniu;</w:t>
            </w:r>
          </w:p>
        </w:tc>
      </w:tr>
      <w:tr w:rsidR="007F56DE" w:rsidRPr="00F86B16" w:rsidTr="00DB740F">
        <w:trPr>
          <w:trHeight w:val="637"/>
        </w:trPr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opuszczająca placówki opieki instytucjonalnej, w tym w szczególności domy pomocy społecznej;</w:t>
            </w:r>
          </w:p>
        </w:tc>
      </w:tr>
      <w:tr w:rsidR="007F56DE" w:rsidRPr="00F86B16" w:rsidTr="00DB740F">
        <w:trPr>
          <w:trHeight w:val="632"/>
        </w:trPr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w kryzysie bezdomności, dotknięta wykluczeniem z dostępu do mieszkań lub zagrożona bezdomnością;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odbywająca karę pozbawienia wolności, objętym dozorem elektronicznym;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korzystająca z programu FE PŻ;</w:t>
            </w:r>
          </w:p>
        </w:tc>
      </w:tr>
      <w:tr w:rsidR="007F56DE" w:rsidRPr="00F86B16" w:rsidTr="00DB740F">
        <w:trPr>
          <w:trHeight w:val="339"/>
        </w:trPr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należąca do społeczności marginalizowanych, takich jak Romowie</w:t>
            </w:r>
            <w:r>
              <w:rPr>
                <w:rFonts w:ascii="Times New Roman" w:hAnsi="Times New Roman"/>
              </w:rPr>
              <w:t>;</w:t>
            </w:r>
          </w:p>
        </w:tc>
      </w:tr>
      <w:tr w:rsidR="007F56DE" w:rsidRPr="00F86B16" w:rsidTr="00DB740F">
        <w:tc>
          <w:tcPr>
            <w:tcW w:w="704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7F56DE" w:rsidRPr="00F86B16" w:rsidRDefault="007F56DE" w:rsidP="00DB74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86B16">
              <w:rPr>
                <w:rFonts w:ascii="Times New Roman" w:hAnsi="Times New Roman"/>
              </w:rPr>
              <w:t>osoba objęta ochroną czasową w Polsce w związku z agresją Federacji Rosyjskiej na   Ukrainę;</w:t>
            </w:r>
          </w:p>
        </w:tc>
      </w:tr>
    </w:tbl>
    <w:p w:rsidR="007F56DE" w:rsidRPr="00F86B16" w:rsidRDefault="007F56DE" w:rsidP="007F5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6B16">
        <w:rPr>
          <w:rFonts w:ascii="Times New Roman" w:hAnsi="Times New Roman"/>
          <w:b/>
          <w:sz w:val="20"/>
          <w:szCs w:val="20"/>
        </w:rPr>
        <w:t>*Właściwe zaznaczyć</w:t>
      </w:r>
    </w:p>
    <w:p w:rsidR="007F56DE" w:rsidRPr="00176076" w:rsidRDefault="007F56DE" w:rsidP="007F5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</w:t>
      </w:r>
    </w:p>
    <w:p w:rsidR="007F56DE" w:rsidRPr="00176076" w:rsidRDefault="007F56DE" w:rsidP="007F56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>Pouczony/a o odpowiedzialności karnej za składanie oświadczeń niezgodnych z prawdą, oświadczam, iż powyższe dane są zgodne z prawdą.</w:t>
      </w:r>
    </w:p>
    <w:p w:rsidR="007F56DE" w:rsidRDefault="007F56DE" w:rsidP="007F56D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</w:p>
    <w:p w:rsidR="007F56DE" w:rsidRPr="00657F1C" w:rsidRDefault="007F56DE" w:rsidP="007F56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56DE" w:rsidRDefault="007F56DE" w:rsidP="007F56DE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                                                           …………………………………</w:t>
      </w:r>
    </w:p>
    <w:p w:rsidR="00BE5D80" w:rsidRPr="000D0B96" w:rsidRDefault="007F56DE" w:rsidP="007F56DE">
      <w:pPr>
        <w:rPr>
          <w:rFonts w:ascii="Palatino Linotype" w:eastAsia="Times New Roman" w:hAnsi="Palatino Linotype"/>
          <w:sz w:val="24"/>
          <w:szCs w:val="24"/>
          <w:lang w:eastAsia="pl-PL"/>
        </w:rPr>
      </w:pPr>
      <w:r>
        <w:rPr>
          <w:rFonts w:ascii="Times New Roman" w:hAnsi="Times New Roman"/>
        </w:rPr>
        <w:t xml:space="preserve">        Data                                                                                                                Czytelny podpis</w:t>
      </w:r>
      <w:bookmarkStart w:id="0" w:name="_GoBack"/>
      <w:bookmarkEnd w:id="0"/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2F7" w:rsidRDefault="00AB72F7" w:rsidP="00D2288F">
      <w:pPr>
        <w:spacing w:after="0" w:line="240" w:lineRule="auto"/>
      </w:pPr>
      <w:r>
        <w:separator/>
      </w:r>
    </w:p>
  </w:endnote>
  <w:endnote w:type="continuationSeparator" w:id="0">
    <w:p w:rsidR="00AB72F7" w:rsidRDefault="00AB72F7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2F7" w:rsidRDefault="00AB72F7" w:rsidP="00D2288F">
      <w:pPr>
        <w:spacing w:after="0" w:line="240" w:lineRule="auto"/>
      </w:pPr>
      <w:r>
        <w:separator/>
      </w:r>
    </w:p>
  </w:footnote>
  <w:footnote w:type="continuationSeparator" w:id="0">
    <w:p w:rsidR="00AB72F7" w:rsidRDefault="00AB72F7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56DE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B72F7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BE2DA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7576D-5D00-4D3D-975C-399065E0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2024-05-24T07:59:00Z</dcterms:created>
  <dcterms:modified xsi:type="dcterms:W3CDTF">2024-05-24T07:59:00Z</dcterms:modified>
</cp:coreProperties>
</file>