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E4D" w:rsidRPr="00280452" w:rsidRDefault="007D2E4D" w:rsidP="007D2E4D">
      <w:pPr>
        <w:jc w:val="right"/>
        <w:rPr>
          <w:rFonts w:ascii="Times New Roman" w:hAnsi="Times New Roman"/>
          <w:sz w:val="24"/>
          <w:szCs w:val="24"/>
        </w:rPr>
      </w:pPr>
      <w:r w:rsidRPr="00280452">
        <w:rPr>
          <w:rFonts w:ascii="Times New Roman" w:hAnsi="Times New Roman"/>
          <w:sz w:val="24"/>
          <w:szCs w:val="24"/>
        </w:rPr>
        <w:t xml:space="preserve">Załącznik nr 6 </w:t>
      </w:r>
      <w:r w:rsidRPr="00280452">
        <w:rPr>
          <w:rFonts w:ascii="Times New Roman" w:eastAsia="Times New Roman" w:hAnsi="Times New Roman"/>
          <w:color w:val="000000"/>
          <w:lang w:eastAsia="pl-PL"/>
        </w:rPr>
        <w:t>do regulaminu rekrutacji</w:t>
      </w:r>
    </w:p>
    <w:p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7D2E4D" w:rsidRDefault="007D2E4D" w:rsidP="007D2E4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64EC6">
        <w:rPr>
          <w:rFonts w:ascii="Times New Roman" w:hAnsi="Times New Roman"/>
          <w:b/>
          <w:sz w:val="24"/>
          <w:szCs w:val="24"/>
        </w:rPr>
        <w:t xml:space="preserve">OŚWIADCZENIE O KORZYSTANIU Z PROGRAMU </w:t>
      </w:r>
    </w:p>
    <w:p w:rsidR="007D2E4D" w:rsidRPr="00B64EC6" w:rsidRDefault="007D2E4D" w:rsidP="007D2E4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64EC6">
        <w:rPr>
          <w:rFonts w:ascii="Times New Roman" w:hAnsi="Times New Roman"/>
          <w:b/>
          <w:sz w:val="24"/>
          <w:szCs w:val="24"/>
        </w:rPr>
        <w:t>Fundusze Europejskie Pomoc Żywnościowa na lata 2021-2027</w:t>
      </w:r>
    </w:p>
    <w:p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7D2E4D" w:rsidRPr="00EB17CC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:rsidR="007D2E4D" w:rsidRDefault="007D2E4D" w:rsidP="007D2E4D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7D2E4D" w:rsidRDefault="007D2E4D" w:rsidP="007D2E4D">
      <w:pPr>
        <w:widowControl w:val="0"/>
        <w:tabs>
          <w:tab w:val="left" w:pos="3585"/>
        </w:tabs>
        <w:suppressAutoHyphens/>
        <w:spacing w:after="200" w:line="276" w:lineRule="auto"/>
        <w:jc w:val="both"/>
        <w:rPr>
          <w:b/>
          <w:bCs/>
          <w:szCs w:val="32"/>
        </w:rPr>
      </w:pPr>
      <w:r>
        <w:rPr>
          <w:rFonts w:ascii="Times New Roman" w:eastAsia="Lucida Sans Unicode" w:hAnsi="Times New Roman"/>
          <w:sz w:val="24"/>
          <w:szCs w:val="24"/>
          <w:lang w:eastAsia="en-GB"/>
        </w:rPr>
        <w:t>oświadczam, że:</w:t>
      </w:r>
    </w:p>
    <w:p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 Jestem osobą korzystającą z Programu </w:t>
      </w:r>
      <w:r w:rsidRPr="00B64EC6">
        <w:rPr>
          <w:rFonts w:ascii="Times New Roman" w:hAnsi="Times New Roman"/>
          <w:b/>
          <w:sz w:val="24"/>
          <w:szCs w:val="24"/>
        </w:rPr>
        <w:t>Fundusze Europejskie Pomoc Żywnościowa na lata 2021-2027</w:t>
      </w:r>
    </w:p>
    <w:p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 Nie jestem osobą korzystającą z Programu </w:t>
      </w:r>
      <w:r w:rsidRPr="00B64EC6">
        <w:rPr>
          <w:rFonts w:ascii="Times New Roman" w:hAnsi="Times New Roman"/>
          <w:b/>
          <w:sz w:val="24"/>
          <w:szCs w:val="24"/>
        </w:rPr>
        <w:t xml:space="preserve">Fundusze Europejskie Pomoc </w:t>
      </w:r>
      <w:r>
        <w:rPr>
          <w:rFonts w:ascii="Times New Roman" w:hAnsi="Times New Roman"/>
          <w:b/>
          <w:sz w:val="24"/>
          <w:szCs w:val="24"/>
        </w:rPr>
        <w:t>Ż</w:t>
      </w:r>
      <w:r w:rsidRPr="00B64EC6">
        <w:rPr>
          <w:rFonts w:ascii="Times New Roman" w:hAnsi="Times New Roman"/>
          <w:b/>
          <w:sz w:val="24"/>
          <w:szCs w:val="24"/>
        </w:rPr>
        <w:t>ywnościowa na lata 2021-2027</w:t>
      </w:r>
    </w:p>
    <w:p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 xml:space="preserve">W przypadku korzystania przeze mnie lub moją rodzinę z </w:t>
      </w:r>
      <w:r w:rsidRPr="00B64EC6">
        <w:rPr>
          <w:rFonts w:ascii="Times New Roman" w:hAnsi="Times New Roman"/>
          <w:bCs/>
          <w:color w:val="000000"/>
          <w:sz w:val="24"/>
          <w:szCs w:val="32"/>
          <w:lang w:eastAsia="pl-PL"/>
        </w:rPr>
        <w:t xml:space="preserve">Programu </w:t>
      </w:r>
      <w:r w:rsidRPr="00B64EC6">
        <w:rPr>
          <w:rFonts w:ascii="Times New Roman" w:hAnsi="Times New Roman"/>
          <w:sz w:val="24"/>
          <w:szCs w:val="24"/>
        </w:rPr>
        <w:t>Fundusze Europejskie Pomoc Żywnościowa na lata 2021-2027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zakres wsparcia:</w:t>
      </w:r>
    </w:p>
    <w:p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nie będzie powielał działań, które ja lub moja rodzina otrzymała lub otrzymuje z w/w Programu w ramach działań towarzyszących, o których mowa w tym Programie.</w:t>
      </w:r>
    </w:p>
    <w:p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będzie powielał działania, które ja lub moja rodzina otrzymała lub otrzymuje z w/w Programu w ramach działań towarzyszących, o których mowa w tym Programie</w:t>
      </w:r>
    </w:p>
    <w:p w:rsidR="007D2E4D" w:rsidRDefault="007D2E4D" w:rsidP="007D2E4D">
      <w:pPr>
        <w:spacing w:after="200" w:line="276" w:lineRule="auto"/>
      </w:pPr>
    </w:p>
    <w:p w:rsidR="007D2E4D" w:rsidRDefault="007D2E4D" w:rsidP="007D2E4D">
      <w:pPr>
        <w:spacing w:after="0"/>
        <w:ind w:left="354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..…………………..……………………</w:t>
      </w:r>
    </w:p>
    <w:p w:rsidR="007D2E4D" w:rsidRPr="004F1E2E" w:rsidRDefault="007D2E4D" w:rsidP="007D2E4D">
      <w:pPr>
        <w:spacing w:after="0"/>
        <w:ind w:hanging="142"/>
        <w:jc w:val="right"/>
        <w:rPr>
          <w:rFonts w:ascii="Times New Roman" w:hAnsi="Times New Roman"/>
          <w:sz w:val="24"/>
          <w:szCs w:val="24"/>
        </w:rPr>
      </w:pPr>
      <w:r w:rsidRPr="004F1E2E">
        <w:rPr>
          <w:rFonts w:ascii="Times New Roman" w:hAnsi="Times New Roman"/>
          <w:i/>
          <w:sz w:val="20"/>
          <w:szCs w:val="20"/>
        </w:rPr>
        <w:t>(Data i czytelny podpis kandydata/</w:t>
      </w:r>
      <w:r>
        <w:rPr>
          <w:rFonts w:ascii="Times New Roman" w:hAnsi="Times New Roman"/>
          <w:i/>
          <w:sz w:val="20"/>
          <w:szCs w:val="20"/>
        </w:rPr>
        <w:t>kandydatki/</w:t>
      </w:r>
      <w:r w:rsidRPr="004F1E2E">
        <w:rPr>
          <w:rFonts w:ascii="Times New Roman" w:hAnsi="Times New Roman"/>
          <w:i/>
          <w:sz w:val="20"/>
          <w:szCs w:val="20"/>
        </w:rPr>
        <w:t>opiekuna prawnego)</w:t>
      </w:r>
    </w:p>
    <w:p w:rsidR="007D2E4D" w:rsidRPr="00A51EA4" w:rsidRDefault="007D2E4D" w:rsidP="007D2E4D">
      <w:pPr>
        <w:tabs>
          <w:tab w:val="left" w:pos="5391"/>
        </w:tabs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E5D80" w:rsidRPr="007D2E4D" w:rsidRDefault="00BE5D80" w:rsidP="007D2E4D">
      <w:bookmarkStart w:id="0" w:name="_GoBack"/>
      <w:bookmarkEnd w:id="0"/>
    </w:p>
    <w:sectPr w:rsidR="00BE5D80" w:rsidRPr="007D2E4D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D9C" w:rsidRDefault="00AB0D9C" w:rsidP="00D2288F">
      <w:pPr>
        <w:spacing w:after="0" w:line="240" w:lineRule="auto"/>
      </w:pPr>
      <w:r>
        <w:separator/>
      </w:r>
    </w:p>
  </w:endnote>
  <w:endnote w:type="continuationSeparator" w:id="0">
    <w:p w:rsidR="00AB0D9C" w:rsidRDefault="00AB0D9C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79033B" w:rsidRPr="00D1467C" w:rsidRDefault="0079033B" w:rsidP="0079033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DABDEE6" wp14:editId="759318F5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„Rozszerzenie ZAZ w Rzeszowie”</w:t>
    </w:r>
  </w:p>
  <w:p w:rsidR="0079033B" w:rsidRPr="0021114C" w:rsidRDefault="0079033B" w:rsidP="0079033B">
    <w:pPr>
      <w:pStyle w:val="Nagwek"/>
      <w:spacing w:after="0" w:line="240" w:lineRule="auto"/>
      <w:jc w:val="center"/>
      <w:rPr>
        <w:sz w:val="4"/>
        <w:szCs w:val="4"/>
      </w:rPr>
    </w:pPr>
  </w:p>
  <w:p w:rsidR="0079033B" w:rsidRPr="00D1467C" w:rsidRDefault="0079033B" w:rsidP="0079033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79033B" w:rsidRPr="007D1199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2288F" w:rsidRPr="0021114C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D9C" w:rsidRDefault="00AB0D9C" w:rsidP="00D2288F">
      <w:pPr>
        <w:spacing w:after="0" w:line="240" w:lineRule="auto"/>
      </w:pPr>
      <w:r>
        <w:separator/>
      </w:r>
    </w:p>
  </w:footnote>
  <w:footnote w:type="continuationSeparator" w:id="0">
    <w:p w:rsidR="00AB0D9C" w:rsidRDefault="00AB0D9C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88F" w:rsidRDefault="003C7472" w:rsidP="00FE6570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7D8D9BAF" wp14:editId="3C9A92D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760720" cy="57658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sek 21-27 achrom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6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18"/>
  </w:num>
  <w:num w:numId="3">
    <w:abstractNumId w:val="1"/>
  </w:num>
  <w:num w:numId="4">
    <w:abstractNumId w:val="5"/>
  </w:num>
  <w:num w:numId="5">
    <w:abstractNumId w:val="21"/>
  </w:num>
  <w:num w:numId="6">
    <w:abstractNumId w:val="22"/>
  </w:num>
  <w:num w:numId="7">
    <w:abstractNumId w:val="12"/>
  </w:num>
  <w:num w:numId="8">
    <w:abstractNumId w:val="4"/>
  </w:num>
  <w:num w:numId="9">
    <w:abstractNumId w:val="14"/>
  </w:num>
  <w:num w:numId="10">
    <w:abstractNumId w:val="13"/>
  </w:num>
  <w:num w:numId="11">
    <w:abstractNumId w:val="11"/>
  </w:num>
  <w:num w:numId="12">
    <w:abstractNumId w:val="8"/>
  </w:num>
  <w:num w:numId="13">
    <w:abstractNumId w:val="19"/>
  </w:num>
  <w:num w:numId="14">
    <w:abstractNumId w:val="16"/>
  </w:num>
  <w:num w:numId="15">
    <w:abstractNumId w:val="20"/>
  </w:num>
  <w:num w:numId="16">
    <w:abstractNumId w:val="15"/>
  </w:num>
  <w:num w:numId="17">
    <w:abstractNumId w:val="6"/>
  </w:num>
  <w:num w:numId="18">
    <w:abstractNumId w:val="2"/>
  </w:num>
  <w:num w:numId="19">
    <w:abstractNumId w:val="23"/>
  </w:num>
  <w:num w:numId="20">
    <w:abstractNumId w:val="9"/>
  </w:num>
  <w:num w:numId="21">
    <w:abstractNumId w:val="17"/>
  </w:num>
  <w:num w:numId="22">
    <w:abstractNumId w:val="3"/>
  </w:num>
  <w:num w:numId="23">
    <w:abstractNumId w:val="7"/>
  </w:num>
  <w:num w:numId="24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613A"/>
    <w:rsid w:val="005A248F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48F"/>
    <w:rsid w:val="007D272B"/>
    <w:rsid w:val="007D2E4D"/>
    <w:rsid w:val="007F56DE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0D9C"/>
    <w:rsid w:val="00AB2E45"/>
    <w:rsid w:val="00AB3118"/>
    <w:rsid w:val="00AC6467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8BE2DA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F7082-11D4-4CD2-A8E5-29CBB9706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0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2</cp:revision>
  <cp:lastPrinted>2024-05-24T07:34:00Z</cp:lastPrinted>
  <dcterms:created xsi:type="dcterms:W3CDTF">2024-05-24T08:00:00Z</dcterms:created>
  <dcterms:modified xsi:type="dcterms:W3CDTF">2024-05-24T08:00:00Z</dcterms:modified>
</cp:coreProperties>
</file>