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1AE" w:rsidRPr="00EB5EAA" w:rsidRDefault="001771AE" w:rsidP="001771AE">
      <w:pPr>
        <w:jc w:val="right"/>
        <w:rPr>
          <w:rFonts w:ascii="Times New Roman" w:hAnsi="Times New Roman"/>
          <w:szCs w:val="24"/>
        </w:rPr>
      </w:pPr>
      <w:r w:rsidRPr="00EB5EAA">
        <w:rPr>
          <w:rFonts w:ascii="Times New Roman" w:hAnsi="Times New Roman"/>
          <w:szCs w:val="24"/>
        </w:rPr>
        <w:t xml:space="preserve">Załącznik nr </w:t>
      </w:r>
      <w:r w:rsidR="00EB5EAA" w:rsidRPr="00EB5EAA">
        <w:rPr>
          <w:rFonts w:ascii="Times New Roman" w:hAnsi="Times New Roman"/>
          <w:szCs w:val="24"/>
        </w:rPr>
        <w:t>1</w:t>
      </w:r>
      <w:r w:rsidRPr="00EB5EAA">
        <w:rPr>
          <w:rFonts w:ascii="Times New Roman" w:hAnsi="Times New Roman"/>
          <w:szCs w:val="24"/>
        </w:rPr>
        <w:t xml:space="preserve"> do regulaminu rekrutacji</w:t>
      </w:r>
    </w:p>
    <w:p w:rsidR="005D5E3E" w:rsidRDefault="005D5E3E" w:rsidP="001771A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>Projekt „Rozszerzenie ZAZ w Rzeszowie”</w:t>
      </w:r>
    </w:p>
    <w:p w:rsidR="005D5E3E" w:rsidRPr="00B117DB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6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jest współfinansowany ze środków Europejskiego Funduszu Społecznego Plus w ramach </w:t>
      </w:r>
      <w:r w:rsidRPr="00B117DB">
        <w:rPr>
          <w:rFonts w:ascii="Times New Roman" w:hAnsi="Times New Roman"/>
          <w:b/>
          <w:color w:val="222222"/>
          <w:sz w:val="32"/>
          <w:szCs w:val="26"/>
        </w:rPr>
        <w:t>programu regionalnego Fundusze Europejskie dla Podkarpacia 2021 – 2027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>Projekt realizowany jest przez Polski Związek Organizatorów Zakładów Aktywności Zawodowej i Warsztatów Terapii Zajęciowej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FORMULARZ ZGŁOSZENIOWY DO PROJEKTU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6"/>
        <w:gridCol w:w="4590"/>
      </w:tblGrid>
      <w:tr w:rsidR="005D5E3E" w:rsidTr="00DB740F"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Informacje wypełniane przez osobę przyjmującą wniosek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przyjęcia formularza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D5E3E" w:rsidRPr="00B117DB" w:rsidRDefault="005D5E3E" w:rsidP="005D5E3E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lang w:eastAsia="pl-PL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C2B6A" w:rsidRDefault="00DC2B6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Pr="00DE43A9" w:rsidRDefault="005D5E3E" w:rsidP="005D5E3E">
      <w:pPr>
        <w:widowControl w:val="0"/>
        <w:numPr>
          <w:ilvl w:val="3"/>
          <w:numId w:val="26"/>
        </w:num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 </w:t>
      </w:r>
      <w:r w:rsidRPr="00DE43A9">
        <w:rPr>
          <w:rFonts w:ascii="Times New Roman" w:eastAsia="SimSun" w:hAnsi="Times New Roman"/>
          <w:b/>
          <w:kern w:val="3"/>
          <w:lang w:eastAsia="zh-CN" w:bidi="hi-IN"/>
        </w:rPr>
        <w:t>INFORMACJE DOTYCZĄCE KANDYDATA/KANDYDATKI DO PROJEKTU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017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74"/>
        <w:gridCol w:w="3063"/>
        <w:gridCol w:w="2880"/>
      </w:tblGrid>
      <w:tr w:rsidR="005D5E3E" w:rsidTr="00DB740F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Dane personalne</w:t>
            </w:r>
          </w:p>
        </w:tc>
      </w:tr>
      <w:tr w:rsidR="005D5E3E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/ Imiona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Nazwisko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41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i miejsce urodzenia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53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Płeć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Kobieta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Mężczyzna   </w:t>
            </w:r>
          </w:p>
        </w:tc>
      </w:tr>
      <w:tr w:rsidR="005D5E3E" w:rsidTr="00DB740F">
        <w:trPr>
          <w:trHeight w:val="62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kontaktowy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trHeight w:val="3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Adres e – mail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48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Adres </w:t>
            </w:r>
            <w:r>
              <w:rPr>
                <w:rFonts w:ascii="Times New Roman" w:eastAsia="SimSu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zamieszkania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Miasto        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Wieś            </w:t>
            </w:r>
          </w:p>
        </w:tc>
      </w:tr>
      <w:tr w:rsidR="005D5E3E" w:rsidTr="00DB740F">
        <w:trPr>
          <w:cantSplit/>
          <w:trHeight w:val="16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4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C2B6A" w:rsidRDefault="005D5E3E" w:rsidP="00D5126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II. 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 xml:space="preserve">INFORMACJE UZUPEŁNIAJĄCE DOTYCZĄCE KANDYDATA/KANDYDATKI </w:t>
      </w:r>
      <w:r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D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O PROJEKTU</w:t>
      </w:r>
    </w:p>
    <w:p w:rsidR="00DC2B6A" w:rsidRDefault="00DC2B6A" w:rsidP="00DC2B6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422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64"/>
        <w:gridCol w:w="10"/>
        <w:gridCol w:w="526"/>
        <w:gridCol w:w="739"/>
        <w:gridCol w:w="1695"/>
        <w:gridCol w:w="158"/>
        <w:gridCol w:w="3230"/>
      </w:tblGrid>
      <w:tr w:rsidR="005D5E3E" w:rsidTr="00DB740F">
        <w:trPr>
          <w:cantSplit/>
          <w:trHeight w:val="293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Wykształcenie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X we właściwym miejscu wybierając jedno ostatnie ukończone wykształcenie tzn. najwyższe)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Brak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Podstawowe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Gimnazjalne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Ponadgimnazjalne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Policealne</w:t>
            </w:r>
          </w:p>
        </w:tc>
      </w:tr>
      <w:tr w:rsidR="005D5E3E" w:rsidTr="00DB740F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Wyższe</w:t>
            </w:r>
          </w:p>
        </w:tc>
      </w:tr>
      <w:tr w:rsidR="005D5E3E" w:rsidTr="00DB740F">
        <w:trPr>
          <w:cantSplit/>
          <w:trHeight w:val="322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95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Status na rynku pracy </w:t>
            </w:r>
            <w:r w:rsidRPr="008F409E"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bezrobotna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(bezrobotny zarejestrowany</w:t>
            </w:r>
          </w:p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ewidencji urzędów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:rsidTr="00DB740F">
        <w:trPr>
          <w:cantSplit/>
          <w:trHeight w:val="981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</w:t>
            </w:r>
            <w:r w:rsidRPr="008F409E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 xml:space="preserve"> długotrwale bezrobotna</w:t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vertAlign w:val="superscript"/>
                <w:lang w:eastAsia="zh-CN" w:bidi="hi-IN"/>
              </w:rPr>
              <w:footnoteReference w:id="1"/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(długotrwale bezrobotny zarejestrowany w urzędach pracy)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:rsidTr="00DB740F">
        <w:trPr>
          <w:cantSplit/>
          <w:trHeight w:val="1011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aktywnie poszukująca pracy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(zarejestrowana jako bezrobotna lub poszukująca pracy </w:t>
            </w:r>
          </w:p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publicznych służbach zatrudnienia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gotowa do podjęcia pracy i aktywnie poszukująca pracy) 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</w:r>
          </w:p>
        </w:tc>
      </w:tr>
      <w:tr w:rsidR="005D5E3E" w:rsidTr="00DB740F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aktywnie poszukująca pracy</w:t>
            </w:r>
          </w:p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(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zarejestrowana jako bezrobotna lub poszukująca pracy w publicznych służbach zatrudnienia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gotowa do podjęcia pracy i aktywnie poszukująca pracy)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</w:r>
          </w:p>
        </w:tc>
      </w:tr>
      <w:tr w:rsidR="005D5E3E" w:rsidTr="00DB740F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bierna zawodowo</w:t>
            </w:r>
          </w:p>
          <w:p w:rsidR="005D5E3E" w:rsidRPr="008F409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B117DB">
              <w:rPr>
                <w:rFonts w:ascii="Times New Roman" w:hAnsi="Times New Roman"/>
                <w:sz w:val="24"/>
                <w:szCs w:val="26"/>
              </w:rPr>
              <w:t>(osoba, która w danej chwili nie tworzy zasobów siły roboczej, tj. nie pracuje i nie jest bezrobotna, to osoba powyżej 15 roku życia (m.in. uczniowie, studenci, osoby przeby</w:t>
            </w:r>
            <w:r>
              <w:rPr>
                <w:rFonts w:ascii="Times New Roman" w:hAnsi="Times New Roman"/>
                <w:sz w:val="24"/>
                <w:szCs w:val="26"/>
              </w:rPr>
              <w:t>wające na urlopie wychowawczym)</w:t>
            </w:r>
          </w:p>
        </w:tc>
      </w:tr>
      <w:tr w:rsidR="005D5E3E" w:rsidTr="00DB740F">
        <w:trPr>
          <w:cantSplit/>
          <w:trHeight w:val="620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Osoba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pracująca</w:t>
            </w:r>
          </w:p>
          <w:p w:rsidR="005D5E3E" w:rsidRPr="00B117DB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180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18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Orzeczenie o stopniu niepełnosprawności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lekkim</w:t>
            </w:r>
          </w:p>
        </w:tc>
      </w:tr>
      <w:tr w:rsidR="005D5E3E" w:rsidTr="00DB740F">
        <w:trPr>
          <w:cantSplit/>
          <w:trHeight w:val="28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umiarkowanym</w:t>
            </w: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znacznym</w:t>
            </w: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3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Symbol przyczyny niepełnosprawności: …………...…………..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ważności orzeczenia:………………………..…………….</w:t>
            </w: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z niepełnosprawnością sprzężoną u której stwierdzono występowanie dwóch lub więcej niepełnosprawności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5. 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placówki opieki instytucjonalnej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 </w:t>
            </w:r>
          </w:p>
          <w:p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placówki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jednostki opieki penitencjarnej w terminie ostatnich 12 miesięcy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jednostki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5126C" w:rsidTr="00DB740F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26C" w:rsidRDefault="00D5126C" w:rsidP="00D5126C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7.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D5126C" w:rsidRDefault="00D5126C" w:rsidP="00D5126C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w kryzysie bezdomności lub dotknięta wykluczeniem z dostępu do mieszkań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D5126C" w:rsidRP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z MOPS/GOPS potwierdzające przynależność do grupy osób w kryzysie bezdomności lub dotkniętych wykluczeniem z dostępu do mieszkań</w:t>
            </w:r>
          </w:p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38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:rsidR="00D5126C" w:rsidRDefault="00D5126C" w:rsidP="00D5126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202"/>
        </w:trPr>
        <w:tc>
          <w:tcPr>
            <w:tcW w:w="104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606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Ubezwłasnowolnienie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TAK</w:t>
            </w: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CZĘŚCIOWE     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CAŁKOWITE</w:t>
            </w:r>
          </w:p>
        </w:tc>
      </w:tr>
      <w:tr w:rsidR="005D5E3E" w:rsidTr="00DB740F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98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opiekuna prawnego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kandydat/kandydatka jest osobą  ubezwłasnowolnioną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Miasto            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Wieś            </w:t>
            </w: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6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:rsidTr="00DB740F">
        <w:trPr>
          <w:cantSplit/>
          <w:trHeight w:val="321"/>
        </w:trPr>
        <w:tc>
          <w:tcPr>
            <w:tcW w:w="1042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Celem zapewnienia pełnej dostępności osobom z różnymi niepełnosprawnościami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potrzebami do udziału w projekcie prosimy wymienić jakie niezbędne udogodnienia moglibyśmy zapewnić w celu skorzystania z projektu………………………………………….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…………………………………………………………………………………………………...…………………………………………………………………………………………………..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 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Default="005D5E3E" w:rsidP="00D512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7F5A46" w:rsidRDefault="007F5A46" w:rsidP="00D512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7F5A46" w:rsidRDefault="007F5A46" w:rsidP="00D512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7F5A46" w:rsidRDefault="007F5A46" w:rsidP="00D512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7F5A46" w:rsidRDefault="007F5A46" w:rsidP="00D512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bookmarkStart w:id="0" w:name="_GoBack"/>
      <w:bookmarkEnd w:id="0"/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lastRenderedPageBreak/>
        <w:t>OŚWIADCZENIA KANDYDATA</w:t>
      </w:r>
      <w:r>
        <w:rPr>
          <w:rFonts w:ascii="Times New Roman" w:eastAsia="SimSun" w:hAnsi="Times New Roman"/>
          <w:b/>
          <w:kern w:val="3"/>
          <w:lang w:eastAsia="zh-CN" w:bidi="hi-IN"/>
        </w:rPr>
        <w:t>/</w:t>
      </w:r>
      <w:r w:rsidRPr="006C3C72">
        <w:rPr>
          <w:rFonts w:ascii="Times New Roman" w:eastAsia="SimSun" w:hAnsi="Times New Roman"/>
          <w:b/>
          <w:kern w:val="3"/>
          <w:lang w:eastAsia="zh-CN" w:bidi="hi-IN"/>
        </w:rPr>
        <w:t xml:space="preserve"> 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>KANDYDATKI DO UDZIAŁU W PROJEKCIE</w:t>
      </w: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Ja, niżej podpisany/podpisana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:rsidR="005D5E3E" w:rsidRDefault="005D5E3E" w:rsidP="005D5E3E">
      <w:pPr>
        <w:widowControl w:val="0"/>
        <w:tabs>
          <w:tab w:val="left" w:pos="33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18"/>
          <w:szCs w:val="18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18"/>
          <w:szCs w:val="18"/>
          <w:lang w:eastAsia="zh-CN" w:bidi="hi-IN"/>
        </w:rPr>
        <w:t>(imię i nazwisko)</w:t>
      </w: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Oświadczam</w:t>
      </w:r>
      <w:r>
        <w:rPr>
          <w:rFonts w:ascii="Times New Roman" w:eastAsia="SimSun" w:hAnsi="Times New Roman"/>
          <w:b/>
          <w:kern w:val="3"/>
          <w:lang w:eastAsia="zh-CN" w:bidi="hi-IN"/>
        </w:rPr>
        <w:t>,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 xml:space="preserve"> że:</w:t>
      </w:r>
    </w:p>
    <w:p w:rsidR="005D5E3E" w:rsidRPr="002C7A1C" w:rsidRDefault="005D5E3E" w:rsidP="005D5E3E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2C7A1C">
        <w:rPr>
          <w:rFonts w:ascii="Times New Roman" w:eastAsia="Times New Roman" w:hAnsi="Times New Roman"/>
          <w:lang w:eastAsia="ar-SA"/>
        </w:rPr>
        <w:t xml:space="preserve">dane zawarte </w:t>
      </w:r>
      <w:r>
        <w:rPr>
          <w:rFonts w:ascii="Times New Roman" w:eastAsia="Times New Roman" w:hAnsi="Times New Roman"/>
          <w:lang w:eastAsia="ar-SA"/>
        </w:rPr>
        <w:t xml:space="preserve">w Formularzu zgłoszeniowym uczestnictwa w projekcie pn. „Rozszerzenie ZAZ w Rzeszowie” </w:t>
      </w:r>
      <w:r w:rsidRPr="002C7A1C">
        <w:rPr>
          <w:rFonts w:ascii="Times New Roman" w:eastAsia="Times New Roman" w:hAnsi="Times New Roman"/>
          <w:lang w:eastAsia="ar-SA"/>
        </w:rPr>
        <w:t>są prawdziwe,</w:t>
      </w:r>
    </w:p>
    <w:p w:rsidR="005D5E3E" w:rsidRPr="00854357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dobrowolnie deklaruję chęć udziału w projekcie pn. </w:t>
      </w:r>
      <w:r>
        <w:rPr>
          <w:rFonts w:ascii="Times New Roman" w:eastAsia="Times New Roman" w:hAnsi="Times New Roman"/>
          <w:lang w:eastAsia="ar-SA"/>
        </w:rPr>
        <w:t>„Rozszerzenie ZAZ w Rzeszowie”</w:t>
      </w:r>
    </w:p>
    <w:p w:rsidR="005D5E3E" w:rsidRPr="00854357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zapoznałam/em się z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Regulaminem rekrutacji do </w:t>
      </w:r>
      <w:r w:rsidRPr="00854357">
        <w:rPr>
          <w:rFonts w:ascii="Times New Roman" w:eastAsia="Times New Roman" w:hAnsi="Times New Roman"/>
          <w:lang w:eastAsia="ar-SA"/>
        </w:rPr>
        <w:t>projekcie pn. „</w:t>
      </w:r>
      <w:r>
        <w:rPr>
          <w:rFonts w:ascii="Times New Roman" w:eastAsia="Times New Roman" w:hAnsi="Times New Roman"/>
          <w:lang w:eastAsia="ar-SA"/>
        </w:rPr>
        <w:t>„Rozszerzenie ZAZ w Rzeszowie”</w:t>
      </w:r>
      <w:r w:rsidRPr="00854357">
        <w:rPr>
          <w:rFonts w:ascii="Times New Roman" w:eastAsia="Times New Roman" w:hAnsi="Times New Roman"/>
          <w:lang w:eastAsia="ar-SA"/>
        </w:rPr>
        <w:t xml:space="preserve">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oraz </w:t>
      </w:r>
      <w:r w:rsidRPr="00854357">
        <w:rPr>
          <w:rFonts w:ascii="Times New Roman" w:eastAsia="Times New Roman" w:hAnsi="Times New Roman"/>
          <w:lang w:eastAsia="ar-SA"/>
        </w:rPr>
        <w:t>akceptuję jego warunki,</w:t>
      </w:r>
    </w:p>
    <w:p w:rsidR="005D5E3E" w:rsidRPr="00EE4219" w:rsidRDefault="005D5E3E" w:rsidP="005D5E3E">
      <w:pPr>
        <w:widowControl w:val="0"/>
        <w:numPr>
          <w:ilvl w:val="0"/>
          <w:numId w:val="27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EE4219">
        <w:rPr>
          <w:rFonts w:ascii="Times New Roman" w:eastAsia="Times New Roman" w:hAnsi="Times New Roman"/>
          <w:lang w:eastAsia="ar-SA"/>
        </w:rPr>
        <w:t xml:space="preserve">zostałam/em poinformowany o współfinansowaniu projektu </w:t>
      </w:r>
      <w:r w:rsidRPr="00EE421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ze środków Europejskiego Funduszu Społecznego Plus w ramach programu Fundusze Europe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jskie dla Podkarpacia 2021-2027.</w:t>
      </w:r>
    </w:p>
    <w:p w:rsidR="005D5E3E" w:rsidRDefault="005D5E3E" w:rsidP="005D5E3E">
      <w:pPr>
        <w:widowControl w:val="0"/>
        <w:tabs>
          <w:tab w:val="left" w:pos="426"/>
        </w:tabs>
        <w:suppressAutoHyphens/>
        <w:autoSpaceDN w:val="0"/>
        <w:spacing w:after="0" w:line="240" w:lineRule="auto"/>
        <w:ind w:left="765"/>
        <w:contextualSpacing/>
        <w:jc w:val="both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:rsidR="005D5E3E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>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………………………………………..</w:t>
      </w:r>
    </w:p>
    <w:p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0779B6">
        <w:rPr>
          <w:rFonts w:ascii="Times New Roman" w:eastAsia="Times New Roman" w:hAnsi="Times New Roman"/>
          <w:i/>
          <w:iCs/>
          <w:kern w:val="3"/>
          <w:lang w:eastAsia="zh-CN" w:bidi="hi-IN"/>
        </w:rPr>
        <w:t>(Pieczęć i podpis koordynatora projektu)</w:t>
      </w:r>
    </w:p>
    <w:p w:rsidR="00BE5D80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2A536C" w:rsidRDefault="002A536C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Wykaz wymaganych załączników:</w:t>
      </w:r>
    </w:p>
    <w:p w:rsidR="002A536C" w:rsidRDefault="002A536C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2A536C" w:rsidRPr="00D5126C" w:rsidRDefault="002A536C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tbl>
      <w:tblPr>
        <w:tblW w:w="549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8318"/>
      </w:tblGrid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Numer załącznika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Wykaz wymaganych załączników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1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STATUSU KANDYDATA NA RYNKU PRACY</w:t>
            </w:r>
          </w:p>
          <w:p w:rsidR="00D5126C" w:rsidRDefault="00D512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- zaświadczenie z ZUS</w:t>
            </w:r>
          </w:p>
          <w:p w:rsidR="00D5126C" w:rsidRDefault="00D512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 xml:space="preserve">- zaświadczenie z PUP -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2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MIEJSCA ZAMIESZKANIA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3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Pr="003D22E7" w:rsidRDefault="00D5126C" w:rsidP="00DC2B6A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lang w:eastAsia="ar-SA" w:bidi="hi-IN"/>
              </w:rPr>
            </w:pPr>
            <w:r>
              <w:rPr>
                <w:rFonts w:ascii="Times New Roman" w:eastAsia="Times New Roman" w:hAnsi="Times New Roman"/>
                <w:caps/>
                <w:kern w:val="3"/>
                <w:lang w:eastAsia="ar-SA" w:bidi="hi-IN"/>
              </w:rPr>
              <w:t>oświadczenie dotyczące dotarcia do miejsca realizacji wsparcia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4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6C" w:rsidRPr="00D512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/>
                <w:iCs/>
                <w:caps/>
                <w:kern w:val="3"/>
                <w:szCs w:val="24"/>
                <w:lang w:eastAsia="ar-SA" w:bidi="hi-IN"/>
              </w:rPr>
              <w:t xml:space="preserve">oświadczenie dotyczące wielokrotnego wykluczenia społecznego -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2A53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36C" w:rsidRDefault="002A53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5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3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 w:rsidRPr="003D22E7">
              <w:rPr>
                <w:rFonts w:ascii="Times New Roman" w:eastAsia="Times New Roman" w:hAnsi="Times New Roman"/>
                <w:lang w:eastAsia="pl-PL"/>
              </w:rPr>
              <w:t xml:space="preserve">DOKUMENT Z MOPS/GOPS DOTYCZĄCE KORZYSTANIA Z PROGRAMU </w:t>
            </w:r>
            <w:r>
              <w:rPr>
                <w:rFonts w:ascii="Times New Roman" w:eastAsia="Times New Roman" w:hAnsi="Times New Roman"/>
                <w:lang w:eastAsia="pl-PL"/>
              </w:rPr>
              <w:t>OPERACYJNEGO POMOC ŻYWNOŚCIOWA – jeśli dotyczy</w:t>
            </w:r>
          </w:p>
        </w:tc>
      </w:tr>
      <w:tr w:rsidR="00BF0E4B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6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ZGODA NA PRZETWARZANIE DANYCH OSOBOWYCH</w:t>
            </w:r>
          </w:p>
        </w:tc>
      </w:tr>
      <w:tr w:rsidR="00BF0E4B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7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Kserokopia orzeczenia o Stopniu </w:t>
            </w: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br/>
              <w:t>NIEPEŁNOSPRAWNOŚCI</w:t>
            </w:r>
          </w:p>
        </w:tc>
      </w:tr>
      <w:tr w:rsidR="00BF0E4B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8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E4B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zaświadczenie o opuszczeniu placówki opieki instytycjonalnej -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D512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9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zaświadczenie o opuszczeniu jednostki penitenciarnej – </w:t>
            </w:r>
            <w:r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  <w:tr w:rsidR="00D5126C" w:rsidTr="002A536C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10</w:t>
            </w:r>
          </w:p>
        </w:tc>
        <w:tc>
          <w:tcPr>
            <w:tcW w:w="4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6C" w:rsidRDefault="00D5126C" w:rsidP="00DB740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zaświadczenie z MOPS/GOPS potwierdzające przynależność do grupy osób w kryzysie bezdomności lub dotkniętych wykluczeniem z dostepu do mieszkań</w:t>
            </w:r>
            <w:r w:rsidR="00067B7D"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 – </w:t>
            </w:r>
            <w:r w:rsidR="00067B7D" w:rsidRPr="00D5126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jeśli dotyczy</w:t>
            </w:r>
          </w:p>
        </w:tc>
      </w:tr>
    </w:tbl>
    <w:p w:rsidR="002A536C" w:rsidRPr="000D0B96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2A536C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611" w:rsidRDefault="000C2611" w:rsidP="00D2288F">
      <w:pPr>
        <w:spacing w:after="0" w:line="240" w:lineRule="auto"/>
      </w:pPr>
      <w:r>
        <w:separator/>
      </w:r>
    </w:p>
  </w:endnote>
  <w:endnote w:type="continuationSeparator" w:id="0">
    <w:p w:rsidR="000C2611" w:rsidRDefault="000C2611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DABDEE6" wp14:editId="759318F5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„Rozszerzenie ZAZ w Rzeszowie”</w:t>
    </w:r>
  </w:p>
  <w:p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611" w:rsidRDefault="000C2611" w:rsidP="00D2288F">
      <w:pPr>
        <w:spacing w:after="0" w:line="240" w:lineRule="auto"/>
      </w:pPr>
      <w:r>
        <w:separator/>
      </w:r>
    </w:p>
  </w:footnote>
  <w:footnote w:type="continuationSeparator" w:id="0">
    <w:p w:rsidR="000C2611" w:rsidRDefault="000C2611" w:rsidP="00D2288F">
      <w:pPr>
        <w:spacing w:after="0" w:line="240" w:lineRule="auto"/>
      </w:pPr>
      <w:r>
        <w:continuationSeparator/>
      </w:r>
    </w:p>
  </w:footnote>
  <w:footnote w:id="1">
    <w:p w:rsidR="005D5E3E" w:rsidRPr="00C9651D" w:rsidRDefault="005D5E3E" w:rsidP="005D5E3E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9651D">
        <w:rPr>
          <w:rFonts w:ascii="ArialMT" w:hAnsi="ArialMT" w:cs="ArialMT"/>
          <w:sz w:val="16"/>
          <w:szCs w:val="16"/>
          <w:lang w:eastAsia="pl-PL"/>
        </w:rPr>
        <w:t>osoba bezrobotna pozostająca w rejestrze PUP przez okres ponad 12 miesięcy w okresie ostatnich 2 lat, z wyłączeniem okresów odbywania stażu i przygotowania zawodowego dorosłych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8F7D2E"/>
    <w:multiLevelType w:val="hybridMultilevel"/>
    <w:tmpl w:val="C6DEC214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19"/>
  </w:num>
  <w:num w:numId="3">
    <w:abstractNumId w:val="2"/>
  </w:num>
  <w:num w:numId="4">
    <w:abstractNumId w:val="6"/>
  </w:num>
  <w:num w:numId="5">
    <w:abstractNumId w:val="22"/>
  </w:num>
  <w:num w:numId="6">
    <w:abstractNumId w:val="23"/>
  </w:num>
  <w:num w:numId="7">
    <w:abstractNumId w:val="13"/>
  </w:num>
  <w:num w:numId="8">
    <w:abstractNumId w:val="5"/>
  </w:num>
  <w:num w:numId="9">
    <w:abstractNumId w:val="15"/>
  </w:num>
  <w:num w:numId="10">
    <w:abstractNumId w:val="14"/>
  </w:num>
  <w:num w:numId="11">
    <w:abstractNumId w:val="12"/>
  </w:num>
  <w:num w:numId="12">
    <w:abstractNumId w:val="9"/>
  </w:num>
  <w:num w:numId="13">
    <w:abstractNumId w:val="20"/>
  </w:num>
  <w:num w:numId="14">
    <w:abstractNumId w:val="17"/>
  </w:num>
  <w:num w:numId="15">
    <w:abstractNumId w:val="21"/>
  </w:num>
  <w:num w:numId="16">
    <w:abstractNumId w:val="16"/>
  </w:num>
  <w:num w:numId="17">
    <w:abstractNumId w:val="7"/>
  </w:num>
  <w:num w:numId="18">
    <w:abstractNumId w:val="3"/>
  </w:num>
  <w:num w:numId="19">
    <w:abstractNumId w:val="25"/>
  </w:num>
  <w:num w:numId="20">
    <w:abstractNumId w:val="10"/>
  </w:num>
  <w:num w:numId="21">
    <w:abstractNumId w:val="18"/>
  </w:num>
  <w:num w:numId="22">
    <w:abstractNumId w:val="4"/>
  </w:num>
  <w:num w:numId="23">
    <w:abstractNumId w:val="8"/>
  </w:num>
  <w:num w:numId="24">
    <w:abstractNumId w:val="0"/>
  </w:num>
  <w:num w:numId="25">
    <w:abstractNumId w:val="1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67B7D"/>
    <w:rsid w:val="00073720"/>
    <w:rsid w:val="00080908"/>
    <w:rsid w:val="00086F37"/>
    <w:rsid w:val="00093AF0"/>
    <w:rsid w:val="0009484B"/>
    <w:rsid w:val="00097221"/>
    <w:rsid w:val="000B399A"/>
    <w:rsid w:val="000B58C7"/>
    <w:rsid w:val="000B7C54"/>
    <w:rsid w:val="000C2611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771AE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A536C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D02B7"/>
    <w:rsid w:val="005224AF"/>
    <w:rsid w:val="005350D2"/>
    <w:rsid w:val="0057613A"/>
    <w:rsid w:val="005A248F"/>
    <w:rsid w:val="005A3AC6"/>
    <w:rsid w:val="005D5E3E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5A46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0E4B"/>
    <w:rsid w:val="00BF25FE"/>
    <w:rsid w:val="00BF4B9B"/>
    <w:rsid w:val="00C01573"/>
    <w:rsid w:val="00C07573"/>
    <w:rsid w:val="00C2113D"/>
    <w:rsid w:val="00C34A65"/>
    <w:rsid w:val="00C43416"/>
    <w:rsid w:val="00C43A1D"/>
    <w:rsid w:val="00C6529A"/>
    <w:rsid w:val="00C90529"/>
    <w:rsid w:val="00C94BE7"/>
    <w:rsid w:val="00C96058"/>
    <w:rsid w:val="00C97438"/>
    <w:rsid w:val="00CC202C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5126C"/>
    <w:rsid w:val="00D72055"/>
    <w:rsid w:val="00D83955"/>
    <w:rsid w:val="00DA1055"/>
    <w:rsid w:val="00DB3E10"/>
    <w:rsid w:val="00DB5034"/>
    <w:rsid w:val="00DB7506"/>
    <w:rsid w:val="00DC2B6A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B5EAA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F9039D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8Num4">
    <w:name w:val="WW8Num4"/>
    <w:rsid w:val="005D5E3E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4612F-569B-4CAA-BFF0-5166550E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6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2024-05-24T06:26:00Z</cp:lastPrinted>
  <dcterms:created xsi:type="dcterms:W3CDTF">2025-08-12T09:34:00Z</dcterms:created>
  <dcterms:modified xsi:type="dcterms:W3CDTF">2025-08-12T09:34:00Z</dcterms:modified>
</cp:coreProperties>
</file>