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ABFDE" w14:textId="3FFB028B" w:rsidR="004C6505" w:rsidRPr="003A3179" w:rsidRDefault="004C6505" w:rsidP="004C6505">
      <w:pPr>
        <w:jc w:val="right"/>
        <w:rPr>
          <w:rFonts w:ascii="Times New Roman" w:hAnsi="Times New Roman"/>
          <w:szCs w:val="24"/>
        </w:rPr>
      </w:pPr>
      <w:r w:rsidRPr="003A3179">
        <w:rPr>
          <w:rFonts w:ascii="Times New Roman" w:hAnsi="Times New Roman"/>
          <w:szCs w:val="24"/>
        </w:rPr>
        <w:t xml:space="preserve">Załącznik nr </w:t>
      </w:r>
      <w:r w:rsidR="00CD57CA">
        <w:rPr>
          <w:rFonts w:ascii="Times New Roman" w:hAnsi="Times New Roman"/>
          <w:szCs w:val="24"/>
        </w:rPr>
        <w:t>1</w:t>
      </w:r>
      <w:r w:rsidRPr="003A3179">
        <w:rPr>
          <w:rFonts w:ascii="Times New Roman" w:hAnsi="Times New Roman"/>
          <w:szCs w:val="24"/>
        </w:rPr>
        <w:t xml:space="preserve"> do </w:t>
      </w:r>
      <w:r w:rsidR="004019DD">
        <w:rPr>
          <w:rFonts w:ascii="Times New Roman" w:hAnsi="Times New Roman"/>
          <w:szCs w:val="24"/>
        </w:rPr>
        <w:t>formularza zgłoszeniowego</w:t>
      </w:r>
      <w:bookmarkStart w:id="0" w:name="_GoBack"/>
      <w:bookmarkEnd w:id="0"/>
    </w:p>
    <w:p w14:paraId="394F6457" w14:textId="77777777" w:rsidR="004C6505" w:rsidRDefault="004C6505" w:rsidP="004C6505">
      <w:pPr>
        <w:jc w:val="right"/>
        <w:rPr>
          <w:rFonts w:ascii="Times New Roman" w:hAnsi="Times New Roman"/>
          <w:b/>
          <w:sz w:val="24"/>
          <w:szCs w:val="24"/>
        </w:rPr>
      </w:pPr>
    </w:p>
    <w:p w14:paraId="35C93C64" w14:textId="77777777" w:rsidR="004C6505" w:rsidRDefault="004C6505" w:rsidP="004C6505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41E998E" w14:textId="77777777" w:rsidR="004C6505" w:rsidRDefault="004C6505" w:rsidP="004C6505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4F58C2B" w14:textId="77777777" w:rsidR="004C6505" w:rsidRPr="006665C7" w:rsidRDefault="004C6505" w:rsidP="004C6505">
      <w:pPr>
        <w:tabs>
          <w:tab w:val="left" w:pos="1698"/>
        </w:tabs>
        <w:jc w:val="center"/>
        <w:rPr>
          <w:rFonts w:ascii="Times New Roman" w:hAnsi="Times New Roman"/>
          <w:b/>
          <w:sz w:val="24"/>
          <w:szCs w:val="24"/>
        </w:rPr>
      </w:pPr>
      <w:r w:rsidRPr="006665C7">
        <w:rPr>
          <w:rFonts w:ascii="Times New Roman" w:hAnsi="Times New Roman"/>
          <w:b/>
          <w:sz w:val="24"/>
          <w:szCs w:val="24"/>
        </w:rPr>
        <w:t>OŚWIADCZENIE O</w:t>
      </w:r>
      <w:r>
        <w:rPr>
          <w:rFonts w:ascii="Times New Roman" w:hAnsi="Times New Roman"/>
          <w:b/>
          <w:sz w:val="24"/>
          <w:szCs w:val="24"/>
        </w:rPr>
        <w:t xml:space="preserve">SOBY POZOSTAJĄCEJ BEZ ZATRUDNIENIA </w:t>
      </w:r>
      <w:r w:rsidRPr="006665C7">
        <w:rPr>
          <w:rFonts w:ascii="Times New Roman" w:hAnsi="Times New Roman"/>
          <w:b/>
          <w:sz w:val="24"/>
          <w:szCs w:val="24"/>
        </w:rPr>
        <w:t xml:space="preserve"> </w:t>
      </w:r>
    </w:p>
    <w:p w14:paraId="7B0F0E35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0BA0F720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39354172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4B1C7C71" w14:textId="77777777" w:rsidR="004C6505" w:rsidRPr="00EB17CC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1EDEE693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684061FA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08FBA617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391F73E8" w14:textId="26E81D91" w:rsidR="004C6505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w</w:t>
      </w:r>
      <w:r w:rsidRPr="006665C7">
        <w:rPr>
          <w:rFonts w:ascii="Times New Roman" w:hAnsi="Times New Roman"/>
          <w:sz w:val="24"/>
          <w:szCs w:val="24"/>
        </w:rPr>
        <w:t xml:space="preserve"> związku z chęcią przy</w:t>
      </w:r>
      <w:r>
        <w:rPr>
          <w:rFonts w:ascii="Times New Roman" w:hAnsi="Times New Roman"/>
          <w:sz w:val="24"/>
          <w:szCs w:val="24"/>
        </w:rPr>
        <w:t xml:space="preserve">stąpienia do projektu pn. </w:t>
      </w:r>
      <w:r w:rsidRPr="008D32DD">
        <w:rPr>
          <w:rFonts w:ascii="Times New Roman" w:hAnsi="Times New Roman"/>
          <w:sz w:val="24"/>
          <w:szCs w:val="24"/>
        </w:rPr>
        <w:t>„</w:t>
      </w:r>
      <w:r w:rsidR="00082C54" w:rsidRPr="008D32DD">
        <w:rPr>
          <w:rFonts w:ascii="Times New Roman" w:hAnsi="Times New Roman"/>
          <w:sz w:val="24"/>
          <w:szCs w:val="24"/>
        </w:rPr>
        <w:t>Aktywna integracja w ZAZ w Rzeszowie</w:t>
      </w:r>
      <w:r w:rsidRPr="008D32DD">
        <w:rPr>
          <w:rFonts w:ascii="Times New Roman" w:hAnsi="Times New Roman"/>
          <w:sz w:val="24"/>
          <w:szCs w:val="24"/>
        </w:rPr>
        <w:t xml:space="preserve">” </w:t>
      </w:r>
      <w:r w:rsidRPr="006665C7">
        <w:rPr>
          <w:rFonts w:ascii="Times New Roman" w:hAnsi="Times New Roman"/>
          <w:sz w:val="24"/>
          <w:szCs w:val="24"/>
        </w:rPr>
        <w:t xml:space="preserve">oświadczam, że </w:t>
      </w:r>
      <w:r>
        <w:rPr>
          <w:rFonts w:ascii="Times New Roman" w:hAnsi="Times New Roman"/>
          <w:sz w:val="24"/>
          <w:szCs w:val="24"/>
        </w:rPr>
        <w:t xml:space="preserve">w chwili obecnej jestem osobą pozostającą bez zatrudnienia. </w:t>
      </w:r>
    </w:p>
    <w:p w14:paraId="06AE63ED" w14:textId="77777777" w:rsidR="004C6505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665C7">
        <w:rPr>
          <w:rFonts w:ascii="Times New Roman" w:hAnsi="Times New Roman"/>
          <w:sz w:val="24"/>
          <w:szCs w:val="24"/>
        </w:rPr>
        <w:t xml:space="preserve">Oświadczam, iż powyższe informacje odpowiadają stanowi faktycznemu </w:t>
      </w:r>
      <w:r>
        <w:rPr>
          <w:rFonts w:ascii="Times New Roman" w:hAnsi="Times New Roman"/>
          <w:sz w:val="24"/>
          <w:szCs w:val="24"/>
        </w:rPr>
        <w:t xml:space="preserve">oraz że jestem świadom(a) odpowiedzialności karnej, </w:t>
      </w:r>
      <w:r w:rsidRPr="006665C7">
        <w:rPr>
          <w:rFonts w:ascii="Times New Roman" w:hAnsi="Times New Roman"/>
          <w:sz w:val="24"/>
          <w:szCs w:val="24"/>
        </w:rPr>
        <w:t xml:space="preserve">jaką poniosę w przypadku podania nieprawdziwych </w:t>
      </w:r>
      <w:r>
        <w:rPr>
          <w:rFonts w:ascii="Times New Roman" w:hAnsi="Times New Roman"/>
          <w:sz w:val="24"/>
          <w:szCs w:val="24"/>
        </w:rPr>
        <w:t>danych.</w:t>
      </w:r>
      <w:r w:rsidRPr="006665C7">
        <w:rPr>
          <w:rFonts w:ascii="Times New Roman" w:hAnsi="Times New Roman"/>
          <w:sz w:val="24"/>
          <w:szCs w:val="24"/>
        </w:rPr>
        <w:t xml:space="preserve"> </w:t>
      </w:r>
    </w:p>
    <w:p w14:paraId="6B3C2A00" w14:textId="0E2921FC" w:rsidR="004C6505" w:rsidRPr="006665C7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załączeniu do w/w oświadczenia załączam stosowne zaświadczenie wydane przez Zakład Ubezpieczeń Społecznych</w:t>
      </w:r>
      <w:r w:rsidR="00082C54">
        <w:rPr>
          <w:rFonts w:ascii="Times New Roman" w:hAnsi="Times New Roman"/>
          <w:sz w:val="24"/>
          <w:szCs w:val="24"/>
        </w:rPr>
        <w:t xml:space="preserve">/ </w:t>
      </w:r>
      <w:r w:rsidR="00082C54" w:rsidRPr="008D32DD">
        <w:rPr>
          <w:rFonts w:ascii="Times New Roman" w:hAnsi="Times New Roman"/>
          <w:sz w:val="24"/>
          <w:szCs w:val="24"/>
        </w:rPr>
        <w:t>Powiatowy Urząd Pracy.</w:t>
      </w:r>
    </w:p>
    <w:p w14:paraId="7E2436F6" w14:textId="77777777"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4E5D6A09" w14:textId="77777777"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70B9C00C" w14:textId="77777777"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210971F7" w14:textId="77777777" w:rsidR="004C6505" w:rsidRDefault="004C6505" w:rsidP="004C6505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..…………………..……………………</w:t>
      </w:r>
    </w:p>
    <w:p w14:paraId="0265CFE6" w14:textId="77777777" w:rsidR="004C6505" w:rsidRPr="004F1E2E" w:rsidRDefault="004C6505" w:rsidP="004C6505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16E562C1" w14:textId="77777777" w:rsidR="004C6505" w:rsidRDefault="004C6505" w:rsidP="004C6505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14:paraId="790A426E" w14:textId="77777777" w:rsidR="004C6505" w:rsidRDefault="004C6505" w:rsidP="004C6505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19A36F46" w14:textId="77777777" w:rsidR="00BE5D80" w:rsidRPr="000D0B96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C66E6" w14:textId="77777777" w:rsidR="004533F6" w:rsidRDefault="004533F6" w:rsidP="00D2288F">
      <w:pPr>
        <w:spacing w:after="0" w:line="240" w:lineRule="auto"/>
      </w:pPr>
      <w:r>
        <w:separator/>
      </w:r>
    </w:p>
  </w:endnote>
  <w:endnote w:type="continuationSeparator" w:id="0">
    <w:p w14:paraId="2FCE41C5" w14:textId="77777777" w:rsidR="004533F6" w:rsidRDefault="004533F6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3AE6E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2AD79C96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2C9EEC2D" w14:textId="730DBB30"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2651A71" wp14:editId="5BB455DD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</w:t>
    </w:r>
    <w:r w:rsidR="00E4247E">
      <w:rPr>
        <w:b/>
        <w:sz w:val="14"/>
      </w:rPr>
      <w:t>Aktywna integracja w ZAZ w Rzeszowie</w:t>
    </w:r>
    <w:r>
      <w:rPr>
        <w:b/>
        <w:sz w:val="14"/>
      </w:rPr>
      <w:t>”</w:t>
    </w:r>
  </w:p>
  <w:p w14:paraId="67D75156" w14:textId="77777777"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14:paraId="4A584C06" w14:textId="77777777"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38695EB8" w14:textId="77777777"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3D6378D5" w14:textId="77777777"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B433C" w14:textId="77777777" w:rsidR="004533F6" w:rsidRDefault="004533F6" w:rsidP="00D2288F">
      <w:pPr>
        <w:spacing w:after="0" w:line="240" w:lineRule="auto"/>
      </w:pPr>
      <w:r>
        <w:separator/>
      </w:r>
    </w:p>
  </w:footnote>
  <w:footnote w:type="continuationSeparator" w:id="0">
    <w:p w14:paraId="4A1998A3" w14:textId="77777777" w:rsidR="004533F6" w:rsidRDefault="004533F6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4322A" w14:textId="20E94D97" w:rsidR="00FE6570" w:rsidRPr="00E4247E" w:rsidRDefault="00082C54" w:rsidP="00E4247E">
    <w:pPr>
      <w:pStyle w:val="NormalnyWeb"/>
    </w:pPr>
    <w:r>
      <w:rPr>
        <w:noProof/>
      </w:rPr>
      <w:drawing>
        <wp:inline distT="0" distB="0" distL="0" distR="0" wp14:anchorId="77BE54AD" wp14:editId="0EE1A783">
          <wp:extent cx="6187440" cy="497614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2238" cy="508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8"/>
  </w:num>
  <w:num w:numId="3">
    <w:abstractNumId w:val="1"/>
  </w:num>
  <w:num w:numId="4">
    <w:abstractNumId w:val="5"/>
  </w:num>
  <w:num w:numId="5">
    <w:abstractNumId w:val="21"/>
  </w:num>
  <w:num w:numId="6">
    <w:abstractNumId w:val="22"/>
  </w:num>
  <w:num w:numId="7">
    <w:abstractNumId w:val="12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8"/>
  </w:num>
  <w:num w:numId="13">
    <w:abstractNumId w:val="19"/>
  </w:num>
  <w:num w:numId="14">
    <w:abstractNumId w:val="16"/>
  </w:num>
  <w:num w:numId="15">
    <w:abstractNumId w:val="20"/>
  </w:num>
  <w:num w:numId="16">
    <w:abstractNumId w:val="15"/>
  </w:num>
  <w:num w:numId="17">
    <w:abstractNumId w:val="6"/>
  </w:num>
  <w:num w:numId="18">
    <w:abstractNumId w:val="2"/>
  </w:num>
  <w:num w:numId="19">
    <w:abstractNumId w:val="23"/>
  </w:num>
  <w:num w:numId="20">
    <w:abstractNumId w:val="9"/>
  </w:num>
  <w:num w:numId="21">
    <w:abstractNumId w:val="17"/>
  </w:num>
  <w:num w:numId="22">
    <w:abstractNumId w:val="3"/>
  </w:num>
  <w:num w:numId="23">
    <w:abstractNumId w:val="7"/>
  </w:num>
  <w:num w:numId="2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2C54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019DD"/>
    <w:rsid w:val="0040462B"/>
    <w:rsid w:val="00411755"/>
    <w:rsid w:val="00416899"/>
    <w:rsid w:val="004533F6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B08E9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52932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72B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D32DD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560F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D57CA"/>
    <w:rsid w:val="00CE0CC2"/>
    <w:rsid w:val="00CE3EC9"/>
    <w:rsid w:val="00CF4CC3"/>
    <w:rsid w:val="00CF6AFC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84FDD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47E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B7A3F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20687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F7411-9658-4D05-97E1-139E16944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</dc:creator>
  <cp:lastModifiedBy>mpererwa</cp:lastModifiedBy>
  <cp:revision>4</cp:revision>
  <cp:lastPrinted>2024-05-24T07:34:00Z</cp:lastPrinted>
  <dcterms:created xsi:type="dcterms:W3CDTF">2025-10-28T19:46:00Z</dcterms:created>
  <dcterms:modified xsi:type="dcterms:W3CDTF">2025-10-28T19:48:00Z</dcterms:modified>
</cp:coreProperties>
</file>