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F35D4D" w14:textId="17DF0531" w:rsidR="003A3179" w:rsidRPr="001514B8" w:rsidRDefault="003A3179" w:rsidP="003A3179">
      <w:pPr>
        <w:jc w:val="right"/>
        <w:rPr>
          <w:rFonts w:ascii="Times New Roman" w:hAnsi="Times New Roman"/>
          <w:szCs w:val="24"/>
        </w:rPr>
      </w:pPr>
      <w:r w:rsidRPr="001514B8">
        <w:rPr>
          <w:rFonts w:ascii="Times New Roman" w:hAnsi="Times New Roman"/>
          <w:szCs w:val="24"/>
        </w:rPr>
        <w:t xml:space="preserve">Załącznik nr </w:t>
      </w:r>
      <w:r w:rsidR="00C90B2F">
        <w:rPr>
          <w:rFonts w:ascii="Times New Roman" w:hAnsi="Times New Roman"/>
          <w:szCs w:val="24"/>
        </w:rPr>
        <w:t>2</w:t>
      </w:r>
      <w:r w:rsidRPr="001514B8">
        <w:rPr>
          <w:rFonts w:ascii="Times New Roman" w:hAnsi="Times New Roman"/>
          <w:szCs w:val="24"/>
        </w:rPr>
        <w:t xml:space="preserve"> </w:t>
      </w:r>
      <w:r w:rsidRPr="001514B8">
        <w:rPr>
          <w:rFonts w:ascii="Times New Roman" w:eastAsiaTheme="minorEastAsia" w:hAnsi="Times New Roman"/>
          <w:color w:val="000000"/>
          <w:sz w:val="20"/>
          <w:lang w:eastAsia="pl-PL"/>
        </w:rPr>
        <w:t xml:space="preserve">do </w:t>
      </w:r>
      <w:r w:rsidR="00C90B2F">
        <w:rPr>
          <w:rFonts w:ascii="Times New Roman" w:eastAsiaTheme="minorEastAsia" w:hAnsi="Times New Roman"/>
          <w:color w:val="000000"/>
          <w:sz w:val="20"/>
          <w:lang w:eastAsia="pl-PL"/>
        </w:rPr>
        <w:t>formularza zgłoszeniowego</w:t>
      </w:r>
      <w:bookmarkStart w:id="0" w:name="_GoBack"/>
      <w:bookmarkEnd w:id="0"/>
    </w:p>
    <w:p w14:paraId="6B4F25D7" w14:textId="77777777" w:rsidR="003A3179" w:rsidRDefault="003A3179" w:rsidP="003A3179">
      <w:pPr>
        <w:jc w:val="right"/>
        <w:rPr>
          <w:rFonts w:ascii="Times New Roman" w:hAnsi="Times New Roman"/>
          <w:b/>
          <w:sz w:val="24"/>
          <w:szCs w:val="24"/>
        </w:rPr>
      </w:pPr>
    </w:p>
    <w:p w14:paraId="566BA543" w14:textId="77777777" w:rsidR="003A3179" w:rsidRDefault="003A3179" w:rsidP="003A3179">
      <w:pPr>
        <w:rPr>
          <w:rFonts w:ascii="Times New Roman" w:hAnsi="Times New Roman"/>
          <w:b/>
          <w:sz w:val="24"/>
          <w:szCs w:val="24"/>
        </w:rPr>
      </w:pPr>
    </w:p>
    <w:p w14:paraId="7AAFD46D" w14:textId="77777777" w:rsidR="003A3179" w:rsidRDefault="003A3179" w:rsidP="003A317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O MIEJSCU ZAMIESZKANIA</w:t>
      </w:r>
    </w:p>
    <w:p w14:paraId="467558AD" w14:textId="77777777" w:rsidR="003A3179" w:rsidRDefault="003A3179" w:rsidP="003A3179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ED7C116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14:paraId="56173378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531E7190" w14:textId="77777777" w:rsidR="003A3179" w:rsidRPr="00EB17CC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14:paraId="51F77B87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14:paraId="1E4AB832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33891AF3" w14:textId="77777777" w:rsidR="003A3179" w:rsidRDefault="003A3179" w:rsidP="003A3179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14:paraId="2DDBAC61" w14:textId="77777777" w:rsidR="003A3179" w:rsidRDefault="003A3179" w:rsidP="003A3179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F70BF62" w14:textId="77777777" w:rsidR="003A3179" w:rsidRDefault="003A3179" w:rsidP="003A317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zamieszkuję teren miasta Rzeszów, powiatów: rzeszowskiego, łańcuckiego, ropczycko-sędziszowskiego, kolbuszowskiego, strzyżowskiego.</w:t>
      </w:r>
    </w:p>
    <w:p w14:paraId="036AEAA5" w14:textId="77777777" w:rsidR="003A3179" w:rsidRDefault="003A3179" w:rsidP="003A3179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powyższe dane są zgodne z prawdą oraz że jestem świadom(a) odpowiedzialności karnej za składanie nieprawdziwych danych.</w:t>
      </w:r>
    </w:p>
    <w:p w14:paraId="37B87FD4" w14:textId="77777777"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3C0CB139" w14:textId="77777777"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4DF79CF1" w14:textId="77777777" w:rsidR="003A3179" w:rsidRDefault="003A3179" w:rsidP="003A3179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2F4C9D19" w14:textId="77777777" w:rsidR="003A3179" w:rsidRDefault="003A3179" w:rsidP="003A3179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..…………………..……………………</w:t>
      </w:r>
    </w:p>
    <w:p w14:paraId="29338FDD" w14:textId="77777777" w:rsidR="003A3179" w:rsidRPr="004F1E2E" w:rsidRDefault="003A3179" w:rsidP="003A3179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4F1E2E">
        <w:rPr>
          <w:rFonts w:ascii="Times New Roman" w:hAnsi="Times New Roman"/>
          <w:i/>
          <w:sz w:val="20"/>
          <w:szCs w:val="20"/>
        </w:rPr>
        <w:t>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14:paraId="3A22EB93" w14:textId="77777777" w:rsidR="003A3179" w:rsidRDefault="003A3179" w:rsidP="003A3179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14:paraId="68B43B85" w14:textId="77777777" w:rsidR="003A3179" w:rsidRDefault="003A3179" w:rsidP="003A3179">
      <w:pPr>
        <w:jc w:val="right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655C4457" w14:textId="77777777" w:rsidR="00BE5D80" w:rsidRDefault="00BE5D80" w:rsidP="00BE5D80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526AA8F7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305DB1FF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4118B33B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101D835B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09A17AB9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44EFDA4D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6929BED3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3979B591" w14:textId="77777777" w:rsidR="00C06C96" w:rsidRPr="00C06C96" w:rsidRDefault="00C06C96" w:rsidP="00C06C96">
      <w:pPr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1D7F959C" w14:textId="429B4ED9" w:rsidR="00C06C96" w:rsidRPr="00C06C96" w:rsidRDefault="00C06C96" w:rsidP="00C06C96">
      <w:pPr>
        <w:tabs>
          <w:tab w:val="left" w:pos="620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  <w:r>
        <w:rPr>
          <w:rFonts w:ascii="Palatino Linotype" w:eastAsia="Times New Roman" w:hAnsi="Palatino Linotype"/>
          <w:sz w:val="24"/>
          <w:szCs w:val="24"/>
          <w:lang w:eastAsia="pl-PL"/>
        </w:rPr>
        <w:tab/>
      </w:r>
    </w:p>
    <w:sectPr w:rsidR="00C06C96" w:rsidRPr="00C06C96" w:rsidSect="002111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8332C" w14:textId="77777777" w:rsidR="00ED4A19" w:rsidRDefault="00ED4A19" w:rsidP="00D2288F">
      <w:pPr>
        <w:spacing w:after="0" w:line="240" w:lineRule="auto"/>
      </w:pPr>
      <w:r>
        <w:separator/>
      </w:r>
    </w:p>
  </w:endnote>
  <w:endnote w:type="continuationSeparator" w:id="0">
    <w:p w14:paraId="0200FF6C" w14:textId="77777777" w:rsidR="00ED4A19" w:rsidRDefault="00ED4A19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AD8C4A" w14:textId="77777777" w:rsidR="00C06C96" w:rsidRDefault="00C06C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FB96E" w14:textId="77777777" w:rsidR="00927CBE" w:rsidRDefault="00927CBE" w:rsidP="00927CBE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14:paraId="1BA96F74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4E257B59" w14:textId="77777777" w:rsidR="00DA1055" w:rsidRPr="00DA1055" w:rsidRDefault="00DA1055" w:rsidP="00927CBE">
    <w:pPr>
      <w:pStyle w:val="Stopka"/>
      <w:spacing w:after="0" w:line="240" w:lineRule="auto"/>
      <w:jc w:val="center"/>
      <w:rPr>
        <w:sz w:val="2"/>
      </w:rPr>
    </w:pPr>
  </w:p>
  <w:p w14:paraId="710EB3AA" w14:textId="77777777" w:rsidR="00C06C96" w:rsidRPr="00D1467C" w:rsidRDefault="00C06C96" w:rsidP="00C06C96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128B421" wp14:editId="019335D4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5C0F6F93" w14:textId="77777777" w:rsidR="00C06C96" w:rsidRPr="0021114C" w:rsidRDefault="00C06C96" w:rsidP="00C06C96">
    <w:pPr>
      <w:pStyle w:val="Nagwek"/>
      <w:spacing w:after="0" w:line="240" w:lineRule="auto"/>
      <w:jc w:val="center"/>
      <w:rPr>
        <w:sz w:val="4"/>
        <w:szCs w:val="4"/>
      </w:rPr>
    </w:pPr>
  </w:p>
  <w:p w14:paraId="57384D1E" w14:textId="77777777" w:rsidR="00C06C96" w:rsidRPr="00D1467C" w:rsidRDefault="00C06C96" w:rsidP="00C06C96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25F35543" w14:textId="77777777" w:rsidR="00C06C96" w:rsidRPr="007D1199" w:rsidRDefault="00C06C96" w:rsidP="00C06C96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031AAB42" w14:textId="77777777" w:rsidR="00C06C96" w:rsidRPr="0021114C" w:rsidRDefault="00C06C96" w:rsidP="00C06C96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26D72629" w14:textId="77777777" w:rsidR="003C7472" w:rsidRDefault="003C7472" w:rsidP="003C7472">
    <w:pPr>
      <w:pStyle w:val="Stopka"/>
      <w:jc w:val="center"/>
    </w:pPr>
  </w:p>
  <w:p w14:paraId="26DFCD09" w14:textId="77777777" w:rsidR="00D2288F" w:rsidRPr="0021114C" w:rsidRDefault="00D2288F" w:rsidP="003C7472">
    <w:pPr>
      <w:pStyle w:val="Nagwek"/>
      <w:spacing w:after="0" w:line="240" w:lineRule="auto"/>
      <w:jc w:val="center"/>
      <w:rPr>
        <w:sz w:val="12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D25F9" w14:textId="77777777" w:rsidR="00C06C96" w:rsidRDefault="00C06C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972C8" w14:textId="77777777" w:rsidR="00ED4A19" w:rsidRDefault="00ED4A19" w:rsidP="00D2288F">
      <w:pPr>
        <w:spacing w:after="0" w:line="240" w:lineRule="auto"/>
      </w:pPr>
      <w:r>
        <w:separator/>
      </w:r>
    </w:p>
  </w:footnote>
  <w:footnote w:type="continuationSeparator" w:id="0">
    <w:p w14:paraId="30595C4C" w14:textId="77777777" w:rsidR="00ED4A19" w:rsidRDefault="00ED4A19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03635" w14:textId="77777777" w:rsidR="00C06C96" w:rsidRDefault="00C06C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4563C" w14:textId="43B59B60" w:rsidR="00D2288F" w:rsidRDefault="00876057" w:rsidP="00876057">
    <w:pPr>
      <w:pStyle w:val="Nagwek"/>
      <w:jc w:val="center"/>
    </w:pPr>
    <w:r w:rsidRPr="00876057">
      <w:rPr>
        <w:noProof/>
      </w:rPr>
      <w:drawing>
        <wp:inline distT="0" distB="0" distL="0" distR="0" wp14:anchorId="1E7D9C14" wp14:editId="559428F9">
          <wp:extent cx="5760720" cy="463550"/>
          <wp:effectExtent l="0" t="0" r="0" b="0"/>
          <wp:docPr id="19942985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ACEC20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B58DF0" w14:textId="77777777" w:rsidR="00C06C96" w:rsidRDefault="00C06C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2672F"/>
    <w:multiLevelType w:val="hybridMultilevel"/>
    <w:tmpl w:val="ED50CD64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8369A"/>
    <w:multiLevelType w:val="hybridMultilevel"/>
    <w:tmpl w:val="ED8A8ED0"/>
    <w:lvl w:ilvl="0" w:tplc="E51E34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51339"/>
    <w:multiLevelType w:val="hybridMultilevel"/>
    <w:tmpl w:val="4AE835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0C4F4E"/>
    <w:multiLevelType w:val="hybridMultilevel"/>
    <w:tmpl w:val="B9F45292"/>
    <w:lvl w:ilvl="0" w:tplc="24DA2F0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C0504D" w:themeColor="accent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E5F06"/>
    <w:multiLevelType w:val="hybridMultilevel"/>
    <w:tmpl w:val="5DF8506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EE85DC4"/>
    <w:multiLevelType w:val="hybridMultilevel"/>
    <w:tmpl w:val="2BC4494C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426D5"/>
    <w:multiLevelType w:val="hybridMultilevel"/>
    <w:tmpl w:val="A8380062"/>
    <w:lvl w:ilvl="0" w:tplc="EA3A7A6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55D1674"/>
    <w:multiLevelType w:val="hybridMultilevel"/>
    <w:tmpl w:val="10CE2EB0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2641570D"/>
    <w:multiLevelType w:val="hybridMultilevel"/>
    <w:tmpl w:val="BB9ABB5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7A2310C"/>
    <w:multiLevelType w:val="hybridMultilevel"/>
    <w:tmpl w:val="EB8E5D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07BB6"/>
    <w:multiLevelType w:val="hybridMultilevel"/>
    <w:tmpl w:val="453A1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27F01"/>
    <w:multiLevelType w:val="hybridMultilevel"/>
    <w:tmpl w:val="9ED4C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A58ED"/>
    <w:multiLevelType w:val="hybridMultilevel"/>
    <w:tmpl w:val="6ACCB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1638DA">
      <w:start w:val="1"/>
      <w:numFmt w:val="upperRoman"/>
      <w:lvlText w:val="%2."/>
      <w:lvlJc w:val="right"/>
      <w:pPr>
        <w:ind w:left="1440" w:hanging="360"/>
      </w:pPr>
      <w:rPr>
        <w:rFonts w:hint="default"/>
        <w:b/>
      </w:rPr>
    </w:lvl>
    <w:lvl w:ilvl="2" w:tplc="7A14F4AA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2376C"/>
    <w:multiLevelType w:val="hybridMultilevel"/>
    <w:tmpl w:val="BD26ECC8"/>
    <w:lvl w:ilvl="0" w:tplc="F89654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7852325"/>
    <w:multiLevelType w:val="hybridMultilevel"/>
    <w:tmpl w:val="359E3C18"/>
    <w:lvl w:ilvl="0" w:tplc="BBE82B90">
      <w:start w:val="1"/>
      <w:numFmt w:val="decimal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D1329"/>
    <w:multiLevelType w:val="hybridMultilevel"/>
    <w:tmpl w:val="83B097F0"/>
    <w:lvl w:ilvl="0" w:tplc="269695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8F13537"/>
    <w:multiLevelType w:val="hybridMultilevel"/>
    <w:tmpl w:val="05421DD0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B0DCD"/>
    <w:multiLevelType w:val="hybridMultilevel"/>
    <w:tmpl w:val="56C09C6E"/>
    <w:lvl w:ilvl="0" w:tplc="87B25CE6">
      <w:start w:val="6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42E20998"/>
    <w:multiLevelType w:val="hybridMultilevel"/>
    <w:tmpl w:val="6990355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2" w15:restartNumberingAfterBreak="0">
    <w:nsid w:val="51B43FAE"/>
    <w:multiLevelType w:val="hybridMultilevel"/>
    <w:tmpl w:val="F4E802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02C8DCC">
      <w:start w:val="1"/>
      <w:numFmt w:val="lowerLetter"/>
      <w:lvlText w:val="%2."/>
      <w:lvlJc w:val="left"/>
      <w:pPr>
        <w:ind w:left="1495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865AB0"/>
    <w:multiLevelType w:val="hybridMultilevel"/>
    <w:tmpl w:val="D7FA1D2C"/>
    <w:lvl w:ilvl="0" w:tplc="67A6A25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51674CF"/>
    <w:multiLevelType w:val="hybridMultilevel"/>
    <w:tmpl w:val="0BFAB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C70177"/>
    <w:multiLevelType w:val="hybridMultilevel"/>
    <w:tmpl w:val="C172D6EE"/>
    <w:lvl w:ilvl="0" w:tplc="54E662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7EF2A5C"/>
    <w:multiLevelType w:val="hybridMultilevel"/>
    <w:tmpl w:val="E446E556"/>
    <w:lvl w:ilvl="0" w:tplc="802C8DC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AF4107B"/>
    <w:multiLevelType w:val="hybridMultilevel"/>
    <w:tmpl w:val="D33C3B56"/>
    <w:lvl w:ilvl="0" w:tplc="A740BB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9629B9"/>
    <w:multiLevelType w:val="hybridMultilevel"/>
    <w:tmpl w:val="3D4C04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B3624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BC795A"/>
    <w:multiLevelType w:val="hybridMultilevel"/>
    <w:tmpl w:val="A2D67A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126ACA"/>
    <w:multiLevelType w:val="hybridMultilevel"/>
    <w:tmpl w:val="255A4E1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B7515B"/>
    <w:multiLevelType w:val="hybridMultilevel"/>
    <w:tmpl w:val="6DD4CD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56F52"/>
    <w:multiLevelType w:val="multilevel"/>
    <w:tmpl w:val="C31827BA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74738EA"/>
    <w:multiLevelType w:val="hybridMultilevel"/>
    <w:tmpl w:val="9C6C629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5156BE0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564226"/>
    <w:multiLevelType w:val="hybridMultilevel"/>
    <w:tmpl w:val="545CDF1A"/>
    <w:lvl w:ilvl="0" w:tplc="802C8DC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E83975"/>
    <w:multiLevelType w:val="hybridMultilevel"/>
    <w:tmpl w:val="B4387EAA"/>
    <w:lvl w:ilvl="0" w:tplc="2B1638DA">
      <w:start w:val="1"/>
      <w:numFmt w:val="upperRoman"/>
      <w:lvlText w:val="%1."/>
      <w:lvlJc w:val="righ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6"/>
  </w:num>
  <w:num w:numId="3">
    <w:abstractNumId w:val="31"/>
  </w:num>
  <w:num w:numId="4">
    <w:abstractNumId w:val="28"/>
  </w:num>
  <w:num w:numId="5">
    <w:abstractNumId w:val="2"/>
  </w:num>
  <w:num w:numId="6">
    <w:abstractNumId w:val="10"/>
  </w:num>
  <w:num w:numId="7">
    <w:abstractNumId w:val="33"/>
  </w:num>
  <w:num w:numId="8">
    <w:abstractNumId w:val="13"/>
  </w:num>
  <w:num w:numId="9">
    <w:abstractNumId w:val="8"/>
  </w:num>
  <w:num w:numId="10">
    <w:abstractNumId w:val="35"/>
  </w:num>
  <w:num w:numId="11">
    <w:abstractNumId w:val="22"/>
  </w:num>
  <w:num w:numId="12">
    <w:abstractNumId w:val="6"/>
  </w:num>
  <w:num w:numId="13">
    <w:abstractNumId w:val="0"/>
  </w:num>
  <w:num w:numId="14">
    <w:abstractNumId w:val="36"/>
  </w:num>
  <w:num w:numId="15">
    <w:abstractNumId w:val="18"/>
  </w:num>
  <w:num w:numId="16">
    <w:abstractNumId w:val="27"/>
  </w:num>
  <w:num w:numId="17">
    <w:abstractNumId w:val="26"/>
  </w:num>
  <w:num w:numId="18">
    <w:abstractNumId w:val="23"/>
  </w:num>
  <w:num w:numId="19">
    <w:abstractNumId w:val="1"/>
  </w:num>
  <w:num w:numId="20">
    <w:abstractNumId w:val="32"/>
  </w:num>
  <w:num w:numId="21">
    <w:abstractNumId w:val="37"/>
  </w:num>
  <w:num w:numId="22">
    <w:abstractNumId w:val="19"/>
  </w:num>
  <w:num w:numId="23">
    <w:abstractNumId w:val="20"/>
  </w:num>
  <w:num w:numId="24">
    <w:abstractNumId w:val="29"/>
  </w:num>
  <w:num w:numId="25">
    <w:abstractNumId w:val="11"/>
  </w:num>
  <w:num w:numId="26">
    <w:abstractNumId w:val="3"/>
  </w:num>
  <w:num w:numId="27">
    <w:abstractNumId w:val="24"/>
  </w:num>
  <w:num w:numId="28">
    <w:abstractNumId w:val="34"/>
  </w:num>
  <w:num w:numId="29">
    <w:abstractNumId w:val="12"/>
  </w:num>
  <w:num w:numId="30">
    <w:abstractNumId w:val="9"/>
  </w:num>
  <w:num w:numId="31">
    <w:abstractNumId w:val="5"/>
  </w:num>
  <w:num w:numId="32">
    <w:abstractNumId w:val="30"/>
  </w:num>
  <w:num w:numId="33">
    <w:abstractNumId w:val="4"/>
  </w:num>
  <w:num w:numId="34">
    <w:abstractNumId w:val="17"/>
  </w:num>
  <w:num w:numId="35">
    <w:abstractNumId w:val="7"/>
  </w:num>
  <w:num w:numId="36">
    <w:abstractNumId w:val="14"/>
  </w:num>
  <w:num w:numId="37">
    <w:abstractNumId w:val="15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44B66"/>
    <w:rsid w:val="00062878"/>
    <w:rsid w:val="0006315F"/>
    <w:rsid w:val="00064561"/>
    <w:rsid w:val="00073720"/>
    <w:rsid w:val="00080908"/>
    <w:rsid w:val="00086F37"/>
    <w:rsid w:val="00097221"/>
    <w:rsid w:val="000A4D10"/>
    <w:rsid w:val="000D1869"/>
    <w:rsid w:val="000D682F"/>
    <w:rsid w:val="001024A7"/>
    <w:rsid w:val="00127399"/>
    <w:rsid w:val="00156644"/>
    <w:rsid w:val="00157FE5"/>
    <w:rsid w:val="0016046C"/>
    <w:rsid w:val="001A2B25"/>
    <w:rsid w:val="001D4FF0"/>
    <w:rsid w:val="001E096F"/>
    <w:rsid w:val="001E09B8"/>
    <w:rsid w:val="001E205F"/>
    <w:rsid w:val="001F6B5D"/>
    <w:rsid w:val="0021114C"/>
    <w:rsid w:val="0021174B"/>
    <w:rsid w:val="00250331"/>
    <w:rsid w:val="00253507"/>
    <w:rsid w:val="00270FCD"/>
    <w:rsid w:val="00275ED9"/>
    <w:rsid w:val="00294ABD"/>
    <w:rsid w:val="002B46F2"/>
    <w:rsid w:val="002C092E"/>
    <w:rsid w:val="002C1976"/>
    <w:rsid w:val="002C6327"/>
    <w:rsid w:val="002D0C4C"/>
    <w:rsid w:val="002D211C"/>
    <w:rsid w:val="0035464E"/>
    <w:rsid w:val="00360A63"/>
    <w:rsid w:val="00372988"/>
    <w:rsid w:val="00372FE2"/>
    <w:rsid w:val="00380B3D"/>
    <w:rsid w:val="00382130"/>
    <w:rsid w:val="00391273"/>
    <w:rsid w:val="003A3179"/>
    <w:rsid w:val="003A5EC6"/>
    <w:rsid w:val="003B4D66"/>
    <w:rsid w:val="003B61CA"/>
    <w:rsid w:val="003C7472"/>
    <w:rsid w:val="003D076D"/>
    <w:rsid w:val="003D5E87"/>
    <w:rsid w:val="003E15A5"/>
    <w:rsid w:val="00401479"/>
    <w:rsid w:val="00416899"/>
    <w:rsid w:val="0045465C"/>
    <w:rsid w:val="004668EC"/>
    <w:rsid w:val="00483409"/>
    <w:rsid w:val="00495B5B"/>
    <w:rsid w:val="004A2156"/>
    <w:rsid w:val="004B0C39"/>
    <w:rsid w:val="004B3DD9"/>
    <w:rsid w:val="004C37A3"/>
    <w:rsid w:val="004E4644"/>
    <w:rsid w:val="005224AF"/>
    <w:rsid w:val="005350D2"/>
    <w:rsid w:val="0057613A"/>
    <w:rsid w:val="00595CB5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B4136"/>
    <w:rsid w:val="006C5BE9"/>
    <w:rsid w:val="006C6568"/>
    <w:rsid w:val="006D60AD"/>
    <w:rsid w:val="006E0426"/>
    <w:rsid w:val="006F253B"/>
    <w:rsid w:val="006F5ABE"/>
    <w:rsid w:val="0072252C"/>
    <w:rsid w:val="00724A4C"/>
    <w:rsid w:val="00732F33"/>
    <w:rsid w:val="0073306B"/>
    <w:rsid w:val="0075133D"/>
    <w:rsid w:val="00751A00"/>
    <w:rsid w:val="0076153D"/>
    <w:rsid w:val="007879ED"/>
    <w:rsid w:val="00795BBC"/>
    <w:rsid w:val="007977D9"/>
    <w:rsid w:val="007C3A6B"/>
    <w:rsid w:val="007C4559"/>
    <w:rsid w:val="007F7DEF"/>
    <w:rsid w:val="00813051"/>
    <w:rsid w:val="008159C9"/>
    <w:rsid w:val="00852014"/>
    <w:rsid w:val="00876057"/>
    <w:rsid w:val="0089053B"/>
    <w:rsid w:val="008A35AE"/>
    <w:rsid w:val="008A5C37"/>
    <w:rsid w:val="008A6F08"/>
    <w:rsid w:val="008B01F2"/>
    <w:rsid w:val="008C3C1F"/>
    <w:rsid w:val="008E1BAB"/>
    <w:rsid w:val="009018AB"/>
    <w:rsid w:val="00916F5D"/>
    <w:rsid w:val="00923712"/>
    <w:rsid w:val="0092485C"/>
    <w:rsid w:val="00927CBE"/>
    <w:rsid w:val="00951728"/>
    <w:rsid w:val="0097078B"/>
    <w:rsid w:val="009B5406"/>
    <w:rsid w:val="009F5A05"/>
    <w:rsid w:val="009F6789"/>
    <w:rsid w:val="00A04616"/>
    <w:rsid w:val="00A47CC3"/>
    <w:rsid w:val="00A972F2"/>
    <w:rsid w:val="00AA691B"/>
    <w:rsid w:val="00AB2E45"/>
    <w:rsid w:val="00AB3118"/>
    <w:rsid w:val="00AC53E9"/>
    <w:rsid w:val="00AD2200"/>
    <w:rsid w:val="00AD2E97"/>
    <w:rsid w:val="00B05892"/>
    <w:rsid w:val="00B07370"/>
    <w:rsid w:val="00B13CEC"/>
    <w:rsid w:val="00B2295C"/>
    <w:rsid w:val="00B3402D"/>
    <w:rsid w:val="00B36697"/>
    <w:rsid w:val="00B423E6"/>
    <w:rsid w:val="00B568EF"/>
    <w:rsid w:val="00B87929"/>
    <w:rsid w:val="00B904B5"/>
    <w:rsid w:val="00BD2FFD"/>
    <w:rsid w:val="00BD507D"/>
    <w:rsid w:val="00BE0546"/>
    <w:rsid w:val="00BE3FC8"/>
    <w:rsid w:val="00BE5D80"/>
    <w:rsid w:val="00BE7F2C"/>
    <w:rsid w:val="00C01573"/>
    <w:rsid w:val="00C06C96"/>
    <w:rsid w:val="00C2113D"/>
    <w:rsid w:val="00C34A65"/>
    <w:rsid w:val="00C43416"/>
    <w:rsid w:val="00C43A1D"/>
    <w:rsid w:val="00C6529A"/>
    <w:rsid w:val="00C90529"/>
    <w:rsid w:val="00C90B2F"/>
    <w:rsid w:val="00C96058"/>
    <w:rsid w:val="00CE0CC2"/>
    <w:rsid w:val="00CE3EC9"/>
    <w:rsid w:val="00CF4CC3"/>
    <w:rsid w:val="00CF745B"/>
    <w:rsid w:val="00D1467C"/>
    <w:rsid w:val="00D2288F"/>
    <w:rsid w:val="00D30FF1"/>
    <w:rsid w:val="00D4766B"/>
    <w:rsid w:val="00D83955"/>
    <w:rsid w:val="00DA1055"/>
    <w:rsid w:val="00DA53F0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60DDA"/>
    <w:rsid w:val="00E9556B"/>
    <w:rsid w:val="00EC47DE"/>
    <w:rsid w:val="00ED4A19"/>
    <w:rsid w:val="00F01815"/>
    <w:rsid w:val="00F63AD0"/>
    <w:rsid w:val="00F66861"/>
    <w:rsid w:val="00F76398"/>
    <w:rsid w:val="00F8165A"/>
    <w:rsid w:val="00F8196D"/>
    <w:rsid w:val="00F84DF1"/>
    <w:rsid w:val="00F85B38"/>
    <w:rsid w:val="00F92D94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BF00D5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5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2020-11-10T10:07:00Z</cp:lastPrinted>
  <dcterms:created xsi:type="dcterms:W3CDTF">2025-10-28T19:48:00Z</dcterms:created>
  <dcterms:modified xsi:type="dcterms:W3CDTF">2025-10-28T19:48:00Z</dcterms:modified>
</cp:coreProperties>
</file>