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63634" w14:textId="7332375F" w:rsidR="007D248F" w:rsidRPr="00881804" w:rsidRDefault="007D248F" w:rsidP="00881804">
      <w:pPr>
        <w:jc w:val="right"/>
        <w:rPr>
          <w:rFonts w:ascii="Times New Roman" w:hAnsi="Times New Roman"/>
          <w:szCs w:val="24"/>
        </w:rPr>
      </w:pPr>
      <w:r w:rsidRPr="005D3510">
        <w:rPr>
          <w:rFonts w:ascii="Times New Roman" w:hAnsi="Times New Roman"/>
          <w:szCs w:val="24"/>
        </w:rPr>
        <w:t xml:space="preserve">Załącznik nr </w:t>
      </w:r>
      <w:r w:rsidR="00881804">
        <w:rPr>
          <w:rFonts w:ascii="Times New Roman" w:hAnsi="Times New Roman"/>
          <w:szCs w:val="24"/>
        </w:rPr>
        <w:t>4</w:t>
      </w:r>
      <w:r w:rsidRPr="005D3510">
        <w:rPr>
          <w:rFonts w:ascii="Times New Roman" w:hAnsi="Times New Roman"/>
          <w:szCs w:val="24"/>
        </w:rPr>
        <w:t xml:space="preserve"> </w:t>
      </w:r>
      <w:r w:rsidRPr="005D3510">
        <w:rPr>
          <w:rFonts w:ascii="Times New Roman" w:eastAsiaTheme="minorEastAsia" w:hAnsi="Times New Roman"/>
          <w:color w:val="000000"/>
          <w:sz w:val="20"/>
          <w:lang w:eastAsia="pl-PL"/>
        </w:rPr>
        <w:t xml:space="preserve">do </w:t>
      </w:r>
      <w:r w:rsidR="00F72EE2">
        <w:rPr>
          <w:rFonts w:ascii="Times New Roman" w:eastAsiaTheme="minorEastAsia" w:hAnsi="Times New Roman"/>
          <w:color w:val="000000"/>
          <w:sz w:val="20"/>
          <w:lang w:eastAsia="pl-PL"/>
        </w:rPr>
        <w:t>formularza zgłoszeniowego</w:t>
      </w:r>
    </w:p>
    <w:p w14:paraId="29BA5397" w14:textId="77777777" w:rsidR="007D248F" w:rsidRDefault="007D248F" w:rsidP="007D248F">
      <w:pPr>
        <w:rPr>
          <w:rFonts w:ascii="Times New Roman" w:hAnsi="Times New Roman"/>
          <w:b/>
          <w:sz w:val="24"/>
          <w:szCs w:val="24"/>
        </w:rPr>
      </w:pPr>
    </w:p>
    <w:p w14:paraId="6C259481" w14:textId="77777777"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</w:p>
    <w:p w14:paraId="0295C1FE" w14:textId="77777777" w:rsidR="00881804" w:rsidRDefault="00881804" w:rsidP="00881804">
      <w:pPr>
        <w:widowControl w:val="0"/>
        <w:tabs>
          <w:tab w:val="left" w:pos="3585"/>
        </w:tabs>
        <w:suppressAutoHyphens/>
        <w:spacing w:after="120" w:line="276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  <w:t xml:space="preserve">OŚWIADCZENIE POTWIERDZAJĄCE </w:t>
      </w:r>
    </w:p>
    <w:p w14:paraId="463FCDA4" w14:textId="77777777" w:rsidR="00881804" w:rsidRDefault="00881804" w:rsidP="00881804">
      <w:pPr>
        <w:widowControl w:val="0"/>
        <w:tabs>
          <w:tab w:val="left" w:pos="3585"/>
        </w:tabs>
        <w:suppressAutoHyphens/>
        <w:spacing w:after="120" w:line="276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  <w:t>brak korzystania ze wsparcia z innych projektów realizowanych w ramach EFS Plus</w:t>
      </w:r>
    </w:p>
    <w:p w14:paraId="18C0F868" w14:textId="77777777" w:rsidR="00881804" w:rsidRDefault="00881804" w:rsidP="00881804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3E066082" w14:textId="77777777" w:rsidR="00881804" w:rsidRDefault="00881804" w:rsidP="00881804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55659D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a</w:t>
      </w:r>
      <w:r w:rsidRPr="0055659D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</w:t>
      </w:r>
    </w:p>
    <w:p w14:paraId="15B133F2" w14:textId="77777777" w:rsidR="00881804" w:rsidRPr="0055659D" w:rsidRDefault="00881804" w:rsidP="00881804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4A2280CA" w14:textId="77777777" w:rsidR="00881804" w:rsidRPr="0055659D" w:rsidRDefault="00881804" w:rsidP="00881804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55659D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 …………………………………………………………………………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.</w:t>
      </w:r>
    </w:p>
    <w:p w14:paraId="28B38FDD" w14:textId="77777777" w:rsidR="00881804" w:rsidRDefault="00881804" w:rsidP="0088180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018DDA0C" w14:textId="42B1FE58" w:rsidR="00881804" w:rsidRDefault="00881804" w:rsidP="00881804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12E13">
        <w:rPr>
          <w:rFonts w:ascii="Times New Roman" w:hAnsi="Times New Roman"/>
          <w:color w:val="000000"/>
          <w:sz w:val="24"/>
          <w:szCs w:val="24"/>
          <w:lang w:eastAsia="pl-PL"/>
        </w:rPr>
        <w:t>oświadczam, że brak jest u mnie</w:t>
      </w:r>
      <w:r w:rsidRPr="007C2F4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rodzajowo tożsamego wsparcia, występującego w tym samym czasie w innych projektach realizowanych w ramach EFS Plus (</w:t>
      </w:r>
      <w:r w:rsidRPr="00361F69">
        <w:rPr>
          <w:rFonts w:ascii="Times New Roman" w:eastAsia="SimSun" w:hAnsi="Times New Roman"/>
          <w:i/>
          <w:kern w:val="3"/>
          <w:lang w:eastAsia="zh-CN" w:bidi="hi-IN"/>
        </w:rPr>
        <w:t>właściwe zaznaczyć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):</w:t>
      </w:r>
      <w:bookmarkStart w:id="0" w:name="_GoBack"/>
      <w:bookmarkEnd w:id="0"/>
    </w:p>
    <w:p w14:paraId="2CDCC497" w14:textId="688331F1" w:rsidR="00881804" w:rsidRDefault="00881804" w:rsidP="00881804">
      <w:pPr>
        <w:widowControl w:val="0"/>
        <w:suppressAutoHyphens/>
        <w:autoSpaceDN w:val="0"/>
        <w:snapToGrid w:val="0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40"/>
          <w:szCs w:val="24"/>
          <w:lang w:eastAsia="zh-CN" w:bidi="hi-IN"/>
        </w:rPr>
        <w:t>□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TAK</w:t>
      </w:r>
    </w:p>
    <w:p w14:paraId="28D6A41E" w14:textId="3E5E4CB8" w:rsidR="00881804" w:rsidRPr="00881804" w:rsidRDefault="00881804" w:rsidP="00881804">
      <w:pPr>
        <w:widowControl w:val="0"/>
        <w:suppressAutoHyphens/>
        <w:autoSpaceDN w:val="0"/>
        <w:snapToGrid w:val="0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40"/>
          <w:szCs w:val="24"/>
          <w:lang w:eastAsia="zh-CN" w:bidi="hi-IN"/>
        </w:rPr>
        <w:t>□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NIE</w:t>
      </w:r>
    </w:p>
    <w:p w14:paraId="4D62E9BD" w14:textId="77777777" w:rsidR="00881804" w:rsidRPr="007C2F4B" w:rsidRDefault="00881804" w:rsidP="0088180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66ADE581" w14:textId="77777777" w:rsidR="00881804" w:rsidRPr="007C2F4B" w:rsidRDefault="00881804" w:rsidP="0088180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2F4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Pouczony/a o odpowiedzialności karnej za składanie oświadczeń niezgodnych z prawdą, oświadczam, iż powyższe dane są zgodne z prawdą.</w:t>
      </w:r>
    </w:p>
    <w:p w14:paraId="384A6AA5" w14:textId="77777777" w:rsidR="00881804" w:rsidRPr="007C2F4B" w:rsidRDefault="00881804" w:rsidP="0088180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19E9FB2F" w14:textId="77777777" w:rsidR="00881804" w:rsidRPr="007C2F4B" w:rsidRDefault="00881804" w:rsidP="0088180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4055F93D" w14:textId="77777777" w:rsidR="00881804" w:rsidRPr="007C2F4B" w:rsidRDefault="00881804" w:rsidP="00881804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D4777B8" w14:textId="77777777" w:rsidR="00881804" w:rsidRDefault="00881804" w:rsidP="00881804">
      <w:pPr>
        <w:ind w:left="354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..…………………..……………………………</w:t>
      </w:r>
    </w:p>
    <w:p w14:paraId="79C8B085" w14:textId="77777777" w:rsidR="00881804" w:rsidRDefault="00881804" w:rsidP="00881804">
      <w:pPr>
        <w:ind w:hanging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</w:rPr>
        <w:t>(Data i czytelny podpis kandydata/kandydatki/opiekuna prawnego)</w:t>
      </w:r>
    </w:p>
    <w:p w14:paraId="2328E6FD" w14:textId="77777777" w:rsidR="00881804" w:rsidRDefault="00881804" w:rsidP="00881804">
      <w:pPr>
        <w:tabs>
          <w:tab w:val="left" w:pos="5391"/>
        </w:tabs>
        <w:rPr>
          <w:rFonts w:ascii="Times New Roman" w:hAnsi="Times New Roman"/>
          <w:sz w:val="24"/>
          <w:szCs w:val="24"/>
          <w:lang w:eastAsia="pl-PL"/>
        </w:rPr>
      </w:pPr>
    </w:p>
    <w:p w14:paraId="1D5B8384" w14:textId="77777777" w:rsidR="007D248F" w:rsidRPr="00F628E8" w:rsidRDefault="007D248F" w:rsidP="007D248F"/>
    <w:p w14:paraId="5AD119FF" w14:textId="77777777" w:rsidR="007D248F" w:rsidRDefault="007D248F" w:rsidP="007D248F">
      <w:pPr>
        <w:jc w:val="center"/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22DF2A93" w14:textId="77777777" w:rsidR="00BE5D80" w:rsidRPr="000D0B96" w:rsidRDefault="00BE5D80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sectPr w:rsidR="00BE5D80" w:rsidRPr="000D0B96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266C57" w14:textId="77777777" w:rsidR="006073FE" w:rsidRDefault="006073FE" w:rsidP="00D2288F">
      <w:pPr>
        <w:spacing w:after="0" w:line="240" w:lineRule="auto"/>
      </w:pPr>
      <w:r>
        <w:separator/>
      </w:r>
    </w:p>
  </w:endnote>
  <w:endnote w:type="continuationSeparator" w:id="0">
    <w:p w14:paraId="70ECF543" w14:textId="77777777" w:rsidR="006073FE" w:rsidRDefault="006073FE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77763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3B8BDD51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13609F19" w14:textId="77777777" w:rsidR="00FA640B" w:rsidRPr="00D1467C" w:rsidRDefault="00FA640B" w:rsidP="00FA640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28A6CC1" wp14:editId="737B161B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14:paraId="7CC42EBC" w14:textId="77777777" w:rsidR="00FA640B" w:rsidRPr="0021114C" w:rsidRDefault="00FA640B" w:rsidP="00FA640B">
    <w:pPr>
      <w:pStyle w:val="Nagwek"/>
      <w:spacing w:after="0" w:line="240" w:lineRule="auto"/>
      <w:jc w:val="center"/>
      <w:rPr>
        <w:sz w:val="4"/>
        <w:szCs w:val="4"/>
      </w:rPr>
    </w:pPr>
  </w:p>
  <w:p w14:paraId="0D41EC65" w14:textId="77777777" w:rsidR="00FA640B" w:rsidRPr="00D1467C" w:rsidRDefault="00FA640B" w:rsidP="00FA640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3516892D" w14:textId="77777777" w:rsidR="00FA640B" w:rsidRPr="007D1199" w:rsidRDefault="00FA640B" w:rsidP="00FA640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3C995CD0" w14:textId="77777777" w:rsidR="00FA640B" w:rsidRPr="0021114C" w:rsidRDefault="00FA640B" w:rsidP="00FA640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14:paraId="2AB6FC73" w14:textId="09C9D5A8" w:rsidR="00D2288F" w:rsidRPr="0021114C" w:rsidRDefault="00D2288F" w:rsidP="0079033B">
    <w:pPr>
      <w:pStyle w:val="Stopka"/>
      <w:spacing w:after="0" w:line="240" w:lineRule="auto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45AD60" w14:textId="77777777" w:rsidR="006073FE" w:rsidRDefault="006073FE" w:rsidP="00D2288F">
      <w:pPr>
        <w:spacing w:after="0" w:line="240" w:lineRule="auto"/>
      </w:pPr>
      <w:r>
        <w:separator/>
      </w:r>
    </w:p>
  </w:footnote>
  <w:footnote w:type="continuationSeparator" w:id="0">
    <w:p w14:paraId="79830042" w14:textId="77777777" w:rsidR="006073FE" w:rsidRDefault="006073FE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1CB07" w14:textId="39943A23" w:rsidR="00D2288F" w:rsidRDefault="00FA640B" w:rsidP="00FA640B">
    <w:pPr>
      <w:tabs>
        <w:tab w:val="center" w:pos="4536"/>
        <w:tab w:val="right" w:pos="9072"/>
      </w:tabs>
      <w:spacing w:line="256" w:lineRule="auto"/>
      <w:jc w:val="center"/>
    </w:pPr>
    <w:r w:rsidRPr="00FA640B">
      <w:rPr>
        <w:noProof/>
      </w:rPr>
      <w:drawing>
        <wp:inline distT="0" distB="0" distL="0" distR="0" wp14:anchorId="311FCE1A" wp14:editId="2C328F24">
          <wp:extent cx="5760720" cy="464820"/>
          <wp:effectExtent l="0" t="0" r="0" b="0"/>
          <wp:docPr id="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A6CB60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18"/>
  </w:num>
  <w:num w:numId="3">
    <w:abstractNumId w:val="1"/>
  </w:num>
  <w:num w:numId="4">
    <w:abstractNumId w:val="5"/>
  </w:num>
  <w:num w:numId="5">
    <w:abstractNumId w:val="21"/>
  </w:num>
  <w:num w:numId="6">
    <w:abstractNumId w:val="22"/>
  </w:num>
  <w:num w:numId="7">
    <w:abstractNumId w:val="12"/>
  </w:num>
  <w:num w:numId="8">
    <w:abstractNumId w:val="4"/>
  </w:num>
  <w:num w:numId="9">
    <w:abstractNumId w:val="14"/>
  </w:num>
  <w:num w:numId="10">
    <w:abstractNumId w:val="13"/>
  </w:num>
  <w:num w:numId="11">
    <w:abstractNumId w:val="11"/>
  </w:num>
  <w:num w:numId="12">
    <w:abstractNumId w:val="8"/>
  </w:num>
  <w:num w:numId="13">
    <w:abstractNumId w:val="19"/>
  </w:num>
  <w:num w:numId="14">
    <w:abstractNumId w:val="16"/>
  </w:num>
  <w:num w:numId="15">
    <w:abstractNumId w:val="20"/>
  </w:num>
  <w:num w:numId="16">
    <w:abstractNumId w:val="15"/>
  </w:num>
  <w:num w:numId="17">
    <w:abstractNumId w:val="6"/>
  </w:num>
  <w:num w:numId="18">
    <w:abstractNumId w:val="2"/>
  </w:num>
  <w:num w:numId="19">
    <w:abstractNumId w:val="23"/>
  </w:num>
  <w:num w:numId="20">
    <w:abstractNumId w:val="9"/>
  </w:num>
  <w:num w:numId="21">
    <w:abstractNumId w:val="17"/>
  </w:num>
  <w:num w:numId="22">
    <w:abstractNumId w:val="3"/>
  </w:num>
  <w:num w:numId="23">
    <w:abstractNumId w:val="7"/>
  </w:num>
  <w:num w:numId="24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19C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83055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613A"/>
    <w:rsid w:val="005A248F"/>
    <w:rsid w:val="005A3AC6"/>
    <w:rsid w:val="005E6BBA"/>
    <w:rsid w:val="005E7C7C"/>
    <w:rsid w:val="005F2FD4"/>
    <w:rsid w:val="006073FE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48F"/>
    <w:rsid w:val="007D272B"/>
    <w:rsid w:val="007F7DEF"/>
    <w:rsid w:val="00813051"/>
    <w:rsid w:val="008159C9"/>
    <w:rsid w:val="00842687"/>
    <w:rsid w:val="00852014"/>
    <w:rsid w:val="00875B14"/>
    <w:rsid w:val="00881804"/>
    <w:rsid w:val="0089053B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C6467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E0CC2"/>
    <w:rsid w:val="00CE3EC9"/>
    <w:rsid w:val="00CE5A5A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2EE2"/>
    <w:rsid w:val="00F76398"/>
    <w:rsid w:val="00F8165A"/>
    <w:rsid w:val="00F8196D"/>
    <w:rsid w:val="00F84DF1"/>
    <w:rsid w:val="00F85B38"/>
    <w:rsid w:val="00F92D94"/>
    <w:rsid w:val="00F930DC"/>
    <w:rsid w:val="00FA640B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2AD8BF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C7DF0-123E-45E5-9A67-04390587F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1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2</cp:revision>
  <cp:lastPrinted>2024-05-24T07:34:00Z</cp:lastPrinted>
  <dcterms:created xsi:type="dcterms:W3CDTF">2025-10-28T19:53:00Z</dcterms:created>
  <dcterms:modified xsi:type="dcterms:W3CDTF">2025-10-28T19:53:00Z</dcterms:modified>
</cp:coreProperties>
</file>