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DC2B6" w14:textId="31CFEA6A" w:rsidR="007D2E4D" w:rsidRPr="00280452" w:rsidRDefault="007D2E4D" w:rsidP="007D2E4D">
      <w:pPr>
        <w:jc w:val="right"/>
        <w:rPr>
          <w:rFonts w:ascii="Times New Roman" w:hAnsi="Times New Roman"/>
          <w:sz w:val="24"/>
          <w:szCs w:val="24"/>
        </w:rPr>
      </w:pPr>
      <w:r w:rsidRPr="00280452">
        <w:rPr>
          <w:rFonts w:ascii="Times New Roman" w:hAnsi="Times New Roman"/>
          <w:sz w:val="24"/>
          <w:szCs w:val="24"/>
        </w:rPr>
        <w:t xml:space="preserve">Załącznik nr </w:t>
      </w:r>
      <w:r w:rsidR="00284B40">
        <w:rPr>
          <w:rFonts w:ascii="Times New Roman" w:hAnsi="Times New Roman"/>
          <w:sz w:val="24"/>
          <w:szCs w:val="24"/>
        </w:rPr>
        <w:t>5</w:t>
      </w:r>
      <w:r w:rsidRPr="00280452">
        <w:rPr>
          <w:rFonts w:ascii="Times New Roman" w:hAnsi="Times New Roman"/>
          <w:sz w:val="24"/>
          <w:szCs w:val="24"/>
        </w:rPr>
        <w:t xml:space="preserve"> </w:t>
      </w:r>
      <w:r w:rsidRPr="00280452">
        <w:rPr>
          <w:rFonts w:ascii="Times New Roman" w:eastAsia="Times New Roman" w:hAnsi="Times New Roman"/>
          <w:color w:val="000000"/>
          <w:lang w:eastAsia="pl-PL"/>
        </w:rPr>
        <w:t xml:space="preserve">do </w:t>
      </w:r>
      <w:r w:rsidR="00284B40">
        <w:rPr>
          <w:rFonts w:ascii="Times New Roman" w:eastAsia="Times New Roman" w:hAnsi="Times New Roman"/>
          <w:color w:val="000000"/>
          <w:lang w:eastAsia="pl-PL"/>
        </w:rPr>
        <w:t>formularza zgłoszeniowego</w:t>
      </w:r>
      <w:bookmarkStart w:id="0" w:name="_GoBack"/>
      <w:bookmarkEnd w:id="0"/>
    </w:p>
    <w:p w14:paraId="79337790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14:paraId="467EB909" w14:textId="77777777" w:rsidR="007D2E4D" w:rsidRDefault="007D2E4D" w:rsidP="007D2E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4EC6">
        <w:rPr>
          <w:rFonts w:ascii="Times New Roman" w:hAnsi="Times New Roman"/>
          <w:b/>
          <w:sz w:val="24"/>
          <w:szCs w:val="24"/>
        </w:rPr>
        <w:t xml:space="preserve">OŚWIADCZENIE O KORZYSTANIU Z PROGRAMU </w:t>
      </w:r>
    </w:p>
    <w:p w14:paraId="068D7380" w14:textId="77777777" w:rsidR="007D2E4D" w:rsidRPr="00B64EC6" w:rsidRDefault="007D2E4D" w:rsidP="007D2E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4EC6">
        <w:rPr>
          <w:rFonts w:ascii="Times New Roman" w:hAnsi="Times New Roman"/>
          <w:b/>
          <w:sz w:val="24"/>
          <w:szCs w:val="24"/>
        </w:rPr>
        <w:t>Fundusze Europejskie Pomoc Żywnościowa na lata 2021-2027</w:t>
      </w:r>
    </w:p>
    <w:p w14:paraId="7B94B82F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14:paraId="136AD63E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04A9C30C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7FAC5183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10C00A99" w14:textId="77777777" w:rsidR="007D2E4D" w:rsidRPr="00EB17CC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32635ABC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289CBF41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2061FC1A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6A1142F7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3342EF8C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200" w:line="276" w:lineRule="auto"/>
        <w:jc w:val="both"/>
        <w:rPr>
          <w:b/>
          <w:bCs/>
          <w:szCs w:val="32"/>
        </w:rPr>
      </w:pPr>
      <w:r>
        <w:rPr>
          <w:rFonts w:ascii="Times New Roman" w:eastAsia="Lucida Sans Unicode" w:hAnsi="Times New Roman"/>
          <w:sz w:val="24"/>
          <w:szCs w:val="24"/>
          <w:lang w:eastAsia="en-GB"/>
        </w:rPr>
        <w:t>oświadczam, że:</w:t>
      </w:r>
    </w:p>
    <w:p w14:paraId="29ECA454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14:paraId="7668F584" w14:textId="777BFA2C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 Jestem osobą korzystającą z Programu </w:t>
      </w:r>
      <w:r w:rsidRPr="00B64EC6">
        <w:rPr>
          <w:rFonts w:ascii="Times New Roman" w:hAnsi="Times New Roman"/>
          <w:b/>
          <w:sz w:val="24"/>
          <w:szCs w:val="24"/>
        </w:rPr>
        <w:t>Fundusze Europejskie Pomoc Żywnościowa na lata 2021-2027</w:t>
      </w:r>
      <w:r w:rsidR="008D3EB3">
        <w:rPr>
          <w:rFonts w:ascii="Times New Roman" w:hAnsi="Times New Roman"/>
          <w:b/>
          <w:sz w:val="24"/>
          <w:szCs w:val="24"/>
        </w:rPr>
        <w:t xml:space="preserve"> (</w:t>
      </w:r>
      <w:r w:rsidR="008D3EB3" w:rsidRPr="008D3EB3">
        <w:rPr>
          <w:rFonts w:ascii="Times New Roman" w:hAnsi="Times New Roman"/>
          <w:b/>
          <w:sz w:val="24"/>
          <w:szCs w:val="24"/>
        </w:rPr>
        <w:t>w załączeniu zaświadczenie z instytucji udzielającej pomocy żywnościowej)</w:t>
      </w:r>
    </w:p>
    <w:p w14:paraId="339FC257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14:paraId="12EF40FA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 Nie jestem osobą korzystającą z Programu </w:t>
      </w:r>
      <w:r w:rsidRPr="00B64EC6">
        <w:rPr>
          <w:rFonts w:ascii="Times New Roman" w:hAnsi="Times New Roman"/>
          <w:b/>
          <w:sz w:val="24"/>
          <w:szCs w:val="24"/>
        </w:rPr>
        <w:t xml:space="preserve">Fundusze Europejskie Pomoc </w:t>
      </w:r>
      <w:r>
        <w:rPr>
          <w:rFonts w:ascii="Times New Roman" w:hAnsi="Times New Roman"/>
          <w:b/>
          <w:sz w:val="24"/>
          <w:szCs w:val="24"/>
        </w:rPr>
        <w:t>Ż</w:t>
      </w:r>
      <w:r w:rsidRPr="00B64EC6">
        <w:rPr>
          <w:rFonts w:ascii="Times New Roman" w:hAnsi="Times New Roman"/>
          <w:b/>
          <w:sz w:val="24"/>
          <w:szCs w:val="24"/>
        </w:rPr>
        <w:t>ywnościowa na lata 2021-2027</w:t>
      </w:r>
    </w:p>
    <w:p w14:paraId="7F9C613A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14:paraId="2D4AE6EE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W przypadku korzystania przeze mnie lub moją rodzinę z </w:t>
      </w:r>
      <w:r w:rsidRPr="00B64EC6"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Programu </w:t>
      </w:r>
      <w:r w:rsidRPr="00B64EC6">
        <w:rPr>
          <w:rFonts w:ascii="Times New Roman" w:hAnsi="Times New Roman"/>
          <w:sz w:val="24"/>
          <w:szCs w:val="24"/>
        </w:rPr>
        <w:t>Fundusze Europejskie Pomoc Żywnościowa na lata 2021-2027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zakres wsparcia:</w:t>
      </w:r>
    </w:p>
    <w:p w14:paraId="2D8A11DA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14:paraId="24DBA66C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nie będzie powielał działań, które ja lub moja rodzina otrzymała lub otrzymuje z w/w Programu w ramach działań towarzyszących, o których mowa w tym Programie.</w:t>
      </w:r>
    </w:p>
    <w:p w14:paraId="198C48FD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14:paraId="35D8DDE3" w14:textId="16837758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będzie powielał działania, które ja lub moja rodzina otrzymała lub otrzymuje z w/w Programu w ramach działań towarzyszących, o których mowa w tym Programie</w:t>
      </w:r>
      <w:r w:rsidR="000A421E">
        <w:rPr>
          <w:rFonts w:ascii="Times New Roman" w:hAnsi="Times New Roman"/>
          <w:bCs/>
          <w:color w:val="000000"/>
          <w:sz w:val="24"/>
          <w:szCs w:val="32"/>
          <w:lang w:eastAsia="pl-PL"/>
        </w:rPr>
        <w:t>.</w:t>
      </w:r>
    </w:p>
    <w:p w14:paraId="5BC52E59" w14:textId="77777777" w:rsidR="007D2E4D" w:rsidRDefault="007D2E4D" w:rsidP="007D2E4D">
      <w:pPr>
        <w:spacing w:after="200" w:line="276" w:lineRule="auto"/>
      </w:pPr>
    </w:p>
    <w:p w14:paraId="368FE0DA" w14:textId="77777777" w:rsidR="007D2E4D" w:rsidRDefault="007D2E4D" w:rsidP="007D2E4D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..…………………..……………………</w:t>
      </w:r>
    </w:p>
    <w:p w14:paraId="48B1E0D7" w14:textId="77777777" w:rsidR="007D2E4D" w:rsidRPr="004F1E2E" w:rsidRDefault="007D2E4D" w:rsidP="007D2E4D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6B0B632E" w14:textId="77777777" w:rsidR="007D2E4D" w:rsidRPr="00A51EA4" w:rsidRDefault="007D2E4D" w:rsidP="007D2E4D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EE8DC11" w14:textId="77777777" w:rsidR="00BE5D80" w:rsidRPr="007D2E4D" w:rsidRDefault="00BE5D80" w:rsidP="007D2E4D"/>
    <w:sectPr w:rsidR="00BE5D80" w:rsidRPr="007D2E4D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CF61DC" w14:textId="77777777" w:rsidR="00B14AD1" w:rsidRDefault="00B14AD1" w:rsidP="00D2288F">
      <w:pPr>
        <w:spacing w:after="0" w:line="240" w:lineRule="auto"/>
      </w:pPr>
      <w:r>
        <w:separator/>
      </w:r>
    </w:p>
  </w:endnote>
  <w:endnote w:type="continuationSeparator" w:id="0">
    <w:p w14:paraId="4B03037C" w14:textId="77777777" w:rsidR="00B14AD1" w:rsidRDefault="00B14AD1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1DD0F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4AAA52B4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03339D75" w14:textId="675FF42C"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3500B7A2" wp14:editId="7791A01C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</w:t>
    </w:r>
    <w:r w:rsidR="008D3EB3">
      <w:rPr>
        <w:b/>
        <w:sz w:val="14"/>
      </w:rPr>
      <w:t xml:space="preserve">Aktywna integracja w </w:t>
    </w:r>
    <w:r>
      <w:rPr>
        <w:b/>
        <w:sz w:val="14"/>
      </w:rPr>
      <w:t>ZAZ w Rzeszowie”</w:t>
    </w:r>
  </w:p>
  <w:p w14:paraId="6E2C51B7" w14:textId="77777777"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14:paraId="3547CCE0" w14:textId="77777777"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1E8B6D71" w14:textId="77777777"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65F24723" w14:textId="77777777"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6BB089" w14:textId="77777777" w:rsidR="00B14AD1" w:rsidRDefault="00B14AD1" w:rsidP="00D2288F">
      <w:pPr>
        <w:spacing w:after="0" w:line="240" w:lineRule="auto"/>
      </w:pPr>
      <w:r>
        <w:separator/>
      </w:r>
    </w:p>
  </w:footnote>
  <w:footnote w:type="continuationSeparator" w:id="0">
    <w:p w14:paraId="5CD3EC13" w14:textId="77777777" w:rsidR="00B14AD1" w:rsidRDefault="00B14AD1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71A4C" w14:textId="5774EFD4" w:rsidR="00D2288F" w:rsidRDefault="00574C7E" w:rsidP="00574C7E">
    <w:pPr>
      <w:pStyle w:val="Nagwek"/>
      <w:jc w:val="center"/>
    </w:pPr>
    <w:r w:rsidRPr="00574C7E">
      <w:rPr>
        <w:noProof/>
      </w:rPr>
      <w:drawing>
        <wp:inline distT="0" distB="0" distL="0" distR="0" wp14:anchorId="0A701F92" wp14:editId="0993460F">
          <wp:extent cx="5760720" cy="463550"/>
          <wp:effectExtent l="0" t="0" r="0" b="0"/>
          <wp:docPr id="4474806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8D5D1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8"/>
  </w:num>
  <w:num w:numId="3">
    <w:abstractNumId w:val="1"/>
  </w:num>
  <w:num w:numId="4">
    <w:abstractNumId w:val="5"/>
  </w:num>
  <w:num w:numId="5">
    <w:abstractNumId w:val="21"/>
  </w:num>
  <w:num w:numId="6">
    <w:abstractNumId w:val="22"/>
  </w:num>
  <w:num w:numId="7">
    <w:abstractNumId w:val="12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8"/>
  </w:num>
  <w:num w:numId="13">
    <w:abstractNumId w:val="19"/>
  </w:num>
  <w:num w:numId="14">
    <w:abstractNumId w:val="16"/>
  </w:num>
  <w:num w:numId="15">
    <w:abstractNumId w:val="20"/>
  </w:num>
  <w:num w:numId="16">
    <w:abstractNumId w:val="15"/>
  </w:num>
  <w:num w:numId="17">
    <w:abstractNumId w:val="6"/>
  </w:num>
  <w:num w:numId="18">
    <w:abstractNumId w:val="2"/>
  </w:num>
  <w:num w:numId="19">
    <w:abstractNumId w:val="23"/>
  </w:num>
  <w:num w:numId="20">
    <w:abstractNumId w:val="9"/>
  </w:num>
  <w:num w:numId="21">
    <w:abstractNumId w:val="17"/>
  </w:num>
  <w:num w:numId="22">
    <w:abstractNumId w:val="3"/>
  </w:num>
  <w:num w:numId="23">
    <w:abstractNumId w:val="7"/>
  </w:num>
  <w:num w:numId="2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A421E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B796D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84B4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4C7E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D2E4D"/>
    <w:rsid w:val="007F56DE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D3EB3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5E28"/>
    <w:rsid w:val="00A972F2"/>
    <w:rsid w:val="00AA691B"/>
    <w:rsid w:val="00AB014A"/>
    <w:rsid w:val="00AB0D9C"/>
    <w:rsid w:val="00AB2E45"/>
    <w:rsid w:val="00AB3118"/>
    <w:rsid w:val="00AC6467"/>
    <w:rsid w:val="00AD2200"/>
    <w:rsid w:val="00AD2E97"/>
    <w:rsid w:val="00B05892"/>
    <w:rsid w:val="00B07370"/>
    <w:rsid w:val="00B13CEC"/>
    <w:rsid w:val="00B14AD1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ED7B01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62DF79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7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D340B-93E1-46DE-927C-4343E3899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2025-10-28T19:55:00Z</dcterms:created>
  <dcterms:modified xsi:type="dcterms:W3CDTF">2025-10-28T19:55:00Z</dcterms:modified>
</cp:coreProperties>
</file>