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83385" w14:textId="77777777" w:rsidR="005D5E3E" w:rsidRDefault="005D5E3E" w:rsidP="001771A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672D4F3A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14:paraId="50456313" w14:textId="19AC6102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>Projekt „</w:t>
      </w:r>
      <w:r w:rsidR="00B46B65"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Aktywna integracja w </w:t>
      </w: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ZAZ w Rzeszowie”</w:t>
      </w:r>
    </w:p>
    <w:p w14:paraId="10F6A52D" w14:textId="77777777" w:rsidR="005D5E3E" w:rsidRPr="00B117DB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6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jest współfinansowany ze środków Europejskiego Funduszu Społecznego Plus w ramach </w:t>
      </w:r>
      <w:r w:rsidRPr="00B117DB">
        <w:rPr>
          <w:rFonts w:ascii="Times New Roman" w:hAnsi="Times New Roman"/>
          <w:b/>
          <w:color w:val="222222"/>
          <w:sz w:val="32"/>
          <w:szCs w:val="26"/>
        </w:rPr>
        <w:t>programu regionalnego Fundusze Europejskie dla Podkarpacia 2021 – 2027</w:t>
      </w:r>
    </w:p>
    <w:p w14:paraId="612B5795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</w:p>
    <w:p w14:paraId="56CBDDB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>Projekt realizowany jest przez Polski Związek Organizatorów Zakładów Aktywności Zawodowej i Warsztatów Terapii Zajęciowej</w:t>
      </w:r>
    </w:p>
    <w:p w14:paraId="6605DFF1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A6D034F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324B09D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1983262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FORMULARZ ZGŁOSZENIOWY DO PROJEKTU</w:t>
      </w:r>
    </w:p>
    <w:p w14:paraId="46D187AF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6"/>
        <w:gridCol w:w="4590"/>
      </w:tblGrid>
      <w:tr w:rsidR="005D5E3E" w14:paraId="5889FE78" w14:textId="77777777" w:rsidTr="00DB740F"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F133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7A258EA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Informacje wypełniane przez osobę przyjmującą wniosek</w:t>
            </w:r>
          </w:p>
          <w:p w14:paraId="3A39DAC1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3DC94EA0" w14:textId="77777777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4321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73315BF0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przyjęcia formularza</w:t>
            </w:r>
          </w:p>
          <w:p w14:paraId="47A0F502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41A1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5FE999B" w14:textId="77777777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A366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4465E4EF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</w:t>
            </w:r>
          </w:p>
          <w:p w14:paraId="140C84A9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A071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DF31146" w14:textId="77777777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7952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32016B02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14:paraId="7B72F8E6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3933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50EA8D09" w14:textId="77777777" w:rsidR="005D5E3E" w:rsidRPr="00B117DB" w:rsidRDefault="005D5E3E" w:rsidP="005D5E3E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lang w:eastAsia="pl-PL"/>
        </w:rPr>
      </w:pPr>
    </w:p>
    <w:p w14:paraId="51316D9B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046BD41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64D760AB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5A47C47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24088D0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0CD3EF3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5CF4AA46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135208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5E2DD7B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FB9B7A4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2C6C37B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E46024E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ED31BCA" w14:textId="1C625CD2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48FB777" w14:textId="187DF52C" w:rsidR="003B35DA" w:rsidRDefault="003B35D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3336184" w14:textId="77777777" w:rsidR="003B35DA" w:rsidRDefault="003B35D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p w14:paraId="73DDE9B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35C5A24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8FADB57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ABD5E4A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DD713E1" w14:textId="77777777" w:rsidR="00DC2B6A" w:rsidRDefault="00DC2B6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F224DCC" w14:textId="77777777" w:rsidR="005D5E3E" w:rsidRPr="00DE43A9" w:rsidRDefault="005D5E3E" w:rsidP="005D5E3E">
      <w:pPr>
        <w:widowControl w:val="0"/>
        <w:numPr>
          <w:ilvl w:val="3"/>
          <w:numId w:val="26"/>
        </w:num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 xml:space="preserve"> </w:t>
      </w:r>
      <w:r w:rsidRPr="00DE43A9">
        <w:rPr>
          <w:rFonts w:ascii="Times New Roman" w:eastAsia="SimSun" w:hAnsi="Times New Roman"/>
          <w:b/>
          <w:kern w:val="3"/>
          <w:lang w:eastAsia="zh-CN" w:bidi="hi-IN"/>
        </w:rPr>
        <w:t>INFORMACJE DOTYCZĄCE KANDYDATA/KANDYDATKI DO PROJEKTU</w:t>
      </w:r>
    </w:p>
    <w:p w14:paraId="320F414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ind w:left="540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017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74"/>
        <w:gridCol w:w="3063"/>
        <w:gridCol w:w="2880"/>
      </w:tblGrid>
      <w:tr w:rsidR="005D5E3E" w14:paraId="4DBBEBD4" w14:textId="77777777" w:rsidTr="00DB740F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84D8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252B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Dane personalne</w:t>
            </w:r>
          </w:p>
        </w:tc>
      </w:tr>
      <w:tr w:rsidR="005D5E3E" w14:paraId="1FA6017C" w14:textId="77777777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30A7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4768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/ Imiona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30A7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8B4EA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E45807A" w14:textId="77777777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3B50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4DC9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Nazwisko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F107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887013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FC65DCA" w14:textId="77777777" w:rsidTr="00DB740F">
        <w:trPr>
          <w:trHeight w:val="41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EB3B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0726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i miejsce urodzenia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0CE5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38927B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362C5F7A" w14:textId="77777777" w:rsidTr="00DB740F">
        <w:trPr>
          <w:trHeight w:val="53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9104E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14:paraId="0EC37F58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901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Płeć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C9CD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Kobieta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9F51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Mężczyzna   </w:t>
            </w:r>
          </w:p>
        </w:tc>
      </w:tr>
      <w:tr w:rsidR="005D5E3E" w14:paraId="716808C1" w14:textId="77777777" w:rsidTr="00DB740F">
        <w:trPr>
          <w:trHeight w:val="62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7A95B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8E05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kontaktowy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2A8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163DDC0" w14:textId="77777777" w:rsidTr="00DB740F">
        <w:trPr>
          <w:trHeight w:val="3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4C0D6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69AC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Adres e – mail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D61C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374C9E5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3A662BCE" w14:textId="77777777" w:rsidTr="00DB740F">
        <w:trPr>
          <w:cantSplit/>
          <w:trHeight w:val="48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EC419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14:paraId="65F5D982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635A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Adres </w:t>
            </w:r>
            <w:r>
              <w:rPr>
                <w:rFonts w:ascii="Times New Roman" w:eastAsia="SimSu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zamieszkania</w:t>
            </w:r>
          </w:p>
        </w:tc>
      </w:tr>
      <w:tr w:rsidR="005D5E3E" w14:paraId="44DCA2D3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CAB3E4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0E55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BE3D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0C51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3E6B5E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2B233E20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F5F5EEE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9A7F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E01A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249B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Miasto        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300D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Wieś            </w:t>
            </w:r>
          </w:p>
        </w:tc>
      </w:tr>
      <w:tr w:rsidR="005D5E3E" w14:paraId="5ED4B6F1" w14:textId="77777777" w:rsidTr="00DB740F">
        <w:trPr>
          <w:cantSplit/>
          <w:trHeight w:val="16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2131032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10BF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5706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6168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661C181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77131E2" w14:textId="77777777" w:rsidTr="00DB740F">
        <w:trPr>
          <w:cantSplit/>
          <w:trHeight w:val="24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17B292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74CD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C5F8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97C1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FCA1AC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438B0991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C9387CA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D1E4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092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2040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9C0C67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3B3DEA9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7FAD1F2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51BA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4028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2F6B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6AF073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66334E50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671B68A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487F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246D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53E4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A22701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59504E1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78D0D24C" w14:textId="77777777" w:rsidR="005D5E3E" w:rsidRPr="00676B03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16"/>
          <w:szCs w:val="16"/>
          <w:lang w:eastAsia="zh-CN" w:bidi="hi-IN"/>
        </w:rPr>
      </w:pPr>
    </w:p>
    <w:p w14:paraId="7E2096CE" w14:textId="77777777" w:rsidR="00DC2B6A" w:rsidRDefault="005D5E3E" w:rsidP="00D5126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II. 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 xml:space="preserve">INFORMACJE UZUPEŁNIAJĄCE DOTYCZĄCE KANDYDATA/KANDYDATKI </w:t>
      </w:r>
      <w:r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D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O PROJEKTU</w:t>
      </w:r>
    </w:p>
    <w:p w14:paraId="43465DF0" w14:textId="77777777" w:rsidR="00DC2B6A" w:rsidRDefault="00DC2B6A" w:rsidP="00DC2B6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046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64"/>
        <w:gridCol w:w="10"/>
        <w:gridCol w:w="526"/>
        <w:gridCol w:w="739"/>
        <w:gridCol w:w="1695"/>
        <w:gridCol w:w="158"/>
        <w:gridCol w:w="2854"/>
      </w:tblGrid>
      <w:tr w:rsidR="005D5E3E" w14:paraId="6289D248" w14:textId="77777777" w:rsidTr="00882986">
        <w:trPr>
          <w:cantSplit/>
          <w:trHeight w:val="293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E98D3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417E6F32" w14:textId="77777777" w:rsidTr="00882986">
        <w:trPr>
          <w:cantSplit/>
          <w:trHeight w:val="29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5094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1723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Wykształcenie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X we właściwym miejscu wybierając jedno ostatnie ukończone wykształcenie tzn. najwyższe)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83D4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42363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Brak</w:t>
            </w:r>
          </w:p>
        </w:tc>
      </w:tr>
      <w:tr w:rsidR="005D5E3E" w14:paraId="2DA1AF3D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7CB006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79AE60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3445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15834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Podstawowe</w:t>
            </w:r>
          </w:p>
        </w:tc>
      </w:tr>
      <w:tr w:rsidR="005D5E3E" w14:paraId="351C7EB4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CC83D0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E9956E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6991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CECFD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Gimnazjalne</w:t>
            </w:r>
          </w:p>
        </w:tc>
      </w:tr>
      <w:tr w:rsidR="005D5E3E" w14:paraId="15779111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357C3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EBD028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D578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31348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Ponadgimnazjalne</w:t>
            </w:r>
          </w:p>
        </w:tc>
      </w:tr>
      <w:tr w:rsidR="00B601AC" w14:paraId="505A174F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FDA97C" w14:textId="77777777" w:rsidR="00B601AC" w:rsidRDefault="00B601AC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5BAA9A" w14:textId="77777777" w:rsidR="00B601AC" w:rsidRDefault="00B601AC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CA466" w14:textId="77777777" w:rsidR="00B601AC" w:rsidRDefault="00B601AC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B975A" w14:textId="5CB119A2" w:rsidR="00B601AC" w:rsidRPr="00DF7491" w:rsidRDefault="00B601AC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Średnie</w:t>
            </w:r>
          </w:p>
        </w:tc>
      </w:tr>
      <w:tr w:rsidR="005D5E3E" w14:paraId="27C81281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04FFD6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D7733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C8B0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D86C6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Policealne</w:t>
            </w:r>
          </w:p>
        </w:tc>
      </w:tr>
      <w:tr w:rsidR="005D5E3E" w14:paraId="5B4283EC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7A97A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18FC1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C0C6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54DB1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Wyższe</w:t>
            </w:r>
          </w:p>
        </w:tc>
      </w:tr>
      <w:tr w:rsidR="005D5E3E" w14:paraId="25AC0D74" w14:textId="77777777" w:rsidTr="00882986">
        <w:trPr>
          <w:cantSplit/>
          <w:trHeight w:val="322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BE20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4D31C79" w14:textId="77777777" w:rsidTr="00882986">
        <w:trPr>
          <w:cantSplit/>
          <w:trHeight w:val="95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CD0DD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59131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Status na rynku pracy </w:t>
            </w:r>
            <w:r w:rsidRPr="008F409E"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FD5A6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41AC6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bezrobotna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(bezrobotny zarejestrowany</w:t>
            </w:r>
          </w:p>
          <w:p w14:paraId="0803CCC3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ewidencji urzędów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14:paraId="6DCAEA1F" w14:textId="77777777" w:rsidTr="00882986">
        <w:trPr>
          <w:cantSplit/>
          <w:trHeight w:val="981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81A50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62610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EF3BB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91517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</w:t>
            </w:r>
            <w:r w:rsidRPr="008F409E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 xml:space="preserve"> długotrwale bezrobotna</w:t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vertAlign w:val="superscript"/>
                <w:lang w:eastAsia="zh-CN" w:bidi="hi-IN"/>
              </w:rPr>
              <w:footnoteReference w:id="1"/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(długotrwale bezrobotny zarejestrowany w urzędach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14:paraId="615161F6" w14:textId="77777777" w:rsidTr="00882986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4B621350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0C8BC386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8AEE3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A380B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aktywnie poszukująca pracy</w:t>
            </w:r>
          </w:p>
          <w:p w14:paraId="1204E853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(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zarejestrowana jako bezrobotna lub poszukująca pracy w publicznych służbach zatrudnienia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gotowa do podjęcia pracy i aktywnie poszukująca pracy)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</w:r>
          </w:p>
        </w:tc>
      </w:tr>
      <w:tr w:rsidR="005D5E3E" w14:paraId="056F46CA" w14:textId="77777777" w:rsidTr="00882986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0A2801D9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3BDB8F64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8B396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E6D8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bierna zawodowo</w:t>
            </w:r>
          </w:p>
          <w:p w14:paraId="4DAD1E46" w14:textId="77777777" w:rsidR="005D5E3E" w:rsidRPr="008F409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B117DB">
              <w:rPr>
                <w:rFonts w:ascii="Times New Roman" w:hAnsi="Times New Roman"/>
                <w:sz w:val="24"/>
                <w:szCs w:val="26"/>
              </w:rPr>
              <w:t>(osoba, która w danej chwili nie tworzy zasobów siły roboczej, tj. nie pracuje i nie jest bezrobotna, to osoba powyżej 15 roku życia (m.in. uczniowie, studenci, osoby przeby</w:t>
            </w:r>
            <w:r>
              <w:rPr>
                <w:rFonts w:ascii="Times New Roman" w:hAnsi="Times New Roman"/>
                <w:sz w:val="24"/>
                <w:szCs w:val="26"/>
              </w:rPr>
              <w:t>wające na urlopie wychowawczym)</w:t>
            </w:r>
          </w:p>
        </w:tc>
      </w:tr>
      <w:tr w:rsidR="005D5E3E" w14:paraId="63E2D17D" w14:textId="77777777" w:rsidTr="00882986">
        <w:trPr>
          <w:cantSplit/>
          <w:trHeight w:val="620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FB6151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D12129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21FB3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6EEF7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 xml:space="preserve">Osoba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pracująca</w:t>
            </w:r>
          </w:p>
          <w:p w14:paraId="2AFA6AE0" w14:textId="77777777" w:rsidR="005D5E3E" w:rsidRPr="00B117DB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9665C82" w14:textId="77777777" w:rsidTr="00882986">
        <w:trPr>
          <w:cantSplit/>
          <w:trHeight w:val="180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B988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7324EC7" w14:textId="77777777" w:rsidTr="00882986">
        <w:trPr>
          <w:cantSplit/>
          <w:trHeight w:val="18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7EAA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1D33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Orzeczenie o stopniu niepełnosprawności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1014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AFD3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lekkim</w:t>
            </w:r>
          </w:p>
        </w:tc>
      </w:tr>
      <w:tr w:rsidR="005D5E3E" w14:paraId="5F72C96C" w14:textId="77777777" w:rsidTr="00882986">
        <w:trPr>
          <w:cantSplit/>
          <w:trHeight w:val="28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04E98F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80CE71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CA76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013C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umiarkowanym</w:t>
            </w:r>
          </w:p>
        </w:tc>
      </w:tr>
      <w:tr w:rsidR="005D5E3E" w14:paraId="6B2C9357" w14:textId="77777777" w:rsidTr="00882986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A62D2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1FAAE7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C496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95E1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znacznym</w:t>
            </w:r>
          </w:p>
        </w:tc>
      </w:tr>
      <w:tr w:rsidR="005D5E3E" w14:paraId="63996AFA" w14:textId="77777777" w:rsidTr="00882986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81D66E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02180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038B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86C36C6" w14:textId="455B11AE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Symbol przyczyny niepełnosprawności: …………...……</w:t>
            </w:r>
          </w:p>
          <w:p w14:paraId="3A7DF43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D0DC05D" w14:textId="3F7D9D5D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</w:t>
            </w:r>
            <w:r w:rsid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ważności</w:t>
            </w:r>
            <w:r w:rsid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orzeczenia:………………………..……</w:t>
            </w:r>
          </w:p>
        </w:tc>
      </w:tr>
      <w:tr w:rsidR="005D5E3E" w14:paraId="6AF591FB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A9E5B2" w14:textId="77777777"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3DD8E3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z niepełnosprawnością sprzężoną u której stwierdzono występowanie dwóch lub więcej niepełnosprawności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5C8C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14:paraId="2414F46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F0F96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14:paraId="019C79B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9622AA2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EE2EBC" w14:textId="77777777"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5. 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183E4E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placówki opieki instytucjonalnej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1160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 </w:t>
            </w:r>
          </w:p>
          <w:p w14:paraId="1AE72007" w14:textId="77777777"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placówki</w:t>
            </w:r>
          </w:p>
          <w:p w14:paraId="2FC46E6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CC58A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14:paraId="43720CC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9ED09C1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0A3CA1" w14:textId="77777777"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273388A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jednostki opieki penitencjarnej w terminie ostatnich 12 miesięcy</w:t>
            </w:r>
          </w:p>
          <w:p w14:paraId="21C4B3AC" w14:textId="77777777" w:rsidR="000D26B4" w:rsidRDefault="000D26B4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D966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14:paraId="79EF4A0C" w14:textId="77777777"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jednostki</w:t>
            </w:r>
          </w:p>
          <w:p w14:paraId="6BF8B8C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D48A7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14:paraId="57D10D0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D26B4" w14:paraId="620DA637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268286" w14:textId="0CFB5553" w:rsidR="000D26B4" w:rsidRDefault="00F572A5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D6A1F9A" w14:textId="6BAB5AD3" w:rsidR="000D26B4" w:rsidRPr="00B601AC" w:rsidRDefault="000D26B4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Osoba, korzystająca z Programu FE PŻ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B2E28" w14:textId="331CF5DD" w:rsidR="000D26B4" w:rsidRPr="00B601AC" w:rsidRDefault="00F572A5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□ </w:t>
            </w:r>
            <w:r w:rsidR="000D26B4"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14:paraId="7B4B3760" w14:textId="10A3D551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 załączeniu wymagane zaświadczenie o korzystaniu z FE PŻ, oświadczenie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985550" w14:textId="5BA9DD62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B601AC"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</w:tc>
      </w:tr>
      <w:tr w:rsidR="000D26B4" w14:paraId="141E0BD4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AEFC03" w14:textId="56B51B7F" w:rsidR="000D26B4" w:rsidRDefault="00F572A5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B06C299" w14:textId="61FC612C" w:rsidR="000D26B4" w:rsidRPr="00B601AC" w:rsidRDefault="000D26B4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Osoba, potwierdza brak korzystania z rodzajowo tożsamego wsparcia, występującego w tym samym czasie w innych projektach realizowanych w ramach EFS Plus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56894" w14:textId="77777777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□ TAK </w:t>
            </w:r>
          </w:p>
          <w:p w14:paraId="2D645AAC" w14:textId="7782FB73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w załączeniu oświadczenie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245F06" w14:textId="49796892" w:rsidR="000D26B4" w:rsidRPr="00B601AC" w:rsidRDefault="00F572A5" w:rsidP="000D26B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</w:t>
            </w:r>
            <w:r w:rsidR="000D26B4" w:rsidRPr="00B601AC"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 w:rsidR="000D26B4"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 </w:t>
            </w:r>
          </w:p>
          <w:p w14:paraId="7DF75252" w14:textId="2987BB2C" w:rsidR="000D26B4" w:rsidRPr="00B601AC" w:rsidRDefault="000D26B4" w:rsidP="000D26B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w załączeniu oświadczenie</w:t>
            </w:r>
          </w:p>
        </w:tc>
      </w:tr>
      <w:tr w:rsidR="00F572A5" w14:paraId="29163C91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791994" w14:textId="0189A232" w:rsidR="00F572A5" w:rsidRDefault="00F572A5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9.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BD72046" w14:textId="6561CCA0" w:rsidR="00F572A5" w:rsidRPr="00B601AC" w:rsidRDefault="00F572A5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zakresie dojazdu do miejsca pracy i z powrotem, oświadczam że;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E11A4" w14:textId="2DCC4758" w:rsidR="00F572A5" w:rsidRPr="00B601AC" w:rsidRDefault="00F572A5" w:rsidP="00F572A5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□ samodzielnie (pieszo/transportem własnym/komunikacją transportu publicznego PKS/ MKS dotrę do miejsca pracy i z powrotem z miejsca pracy do miejsca mojego zamieszkania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F7B637" w14:textId="24CD0963" w:rsidR="00F572A5" w:rsidRPr="00B601AC" w:rsidRDefault="00F572A5" w:rsidP="00F572A5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hAnsi="Times New Roman"/>
                <w:sz w:val="24"/>
                <w:szCs w:val="24"/>
              </w:rPr>
              <w:t>□skorzystam z dowozu zapewnionego przez Wnioskodawcę do miejsca pracy i z powrotem miejsca pracy do miejsca zamieszkania</w:t>
            </w:r>
          </w:p>
        </w:tc>
      </w:tr>
      <w:tr w:rsidR="00B601AC" w14:paraId="53A28F12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9BE689" w14:textId="47F2EBE8" w:rsidR="00B601AC" w:rsidRDefault="00B601AC" w:rsidP="00B601AC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8E8032B" w14:textId="4026C55C" w:rsidR="00B601AC" w:rsidRDefault="00B601AC" w:rsidP="00B601AC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21637B">
              <w:rPr>
                <w:rFonts w:ascii="Times New Roman" w:hAnsi="Times New Roman"/>
                <w:sz w:val="24"/>
                <w:szCs w:val="24"/>
              </w:rPr>
              <w:t>Osoba, doświadczająca wielokrotnego wykluczenia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E1F95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  <w:r w:rsidRPr="0021637B">
              <w:rPr>
                <w:rFonts w:ascii="Times New Roman" w:hAnsi="Times New Roman"/>
                <w:sz w:val="24"/>
                <w:szCs w:val="24"/>
              </w:rPr>
              <w:t>□ TAK</w:t>
            </w:r>
          </w:p>
          <w:p w14:paraId="00488E93" w14:textId="5DBE63B4" w:rsidR="00B601AC" w:rsidRDefault="00B601AC" w:rsidP="00B601A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21637B">
              <w:rPr>
                <w:rFonts w:ascii="Times New Roman" w:hAnsi="Times New Roman"/>
                <w:sz w:val="24"/>
                <w:szCs w:val="24"/>
              </w:rPr>
              <w:t xml:space="preserve"> załączeniu zaświadczenie od właściwej instytucji, potwierdzające przesłankę wykluczenia, oświadczenie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03E2A7" w14:textId="337F4808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  <w:r w:rsidRPr="0021637B">
              <w:rPr>
                <w:rFonts w:ascii="Times New Roman" w:hAnsi="Times New Roman"/>
                <w:sz w:val="24"/>
                <w:szCs w:val="24"/>
              </w:rPr>
              <w:t>□ NIE</w:t>
            </w:r>
          </w:p>
          <w:p w14:paraId="6C1B20F1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CBBC8D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0D68EF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586EE1" w14:textId="77777777" w:rsidR="00B601AC" w:rsidRDefault="00B601AC" w:rsidP="00B601A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D76A125" w14:textId="77777777" w:rsidTr="00882986">
        <w:trPr>
          <w:cantSplit/>
          <w:trHeight w:val="202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77D8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BF4416E" w14:textId="77777777" w:rsidTr="00882986">
        <w:trPr>
          <w:cantSplit/>
          <w:trHeight w:val="606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0D5C4" w14:textId="0B495367" w:rsidR="005D5E3E" w:rsidRDefault="00B601AC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11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5AB6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Ubezwłasnowolnienie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E4BB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C751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1C84CE9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TAK</w:t>
            </w:r>
          </w:p>
          <w:p w14:paraId="2DF7666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7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F6F0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CZĘŚCIOWE     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CAŁKOWITE</w:t>
            </w:r>
          </w:p>
        </w:tc>
      </w:tr>
      <w:tr w:rsidR="005D5E3E" w14:paraId="1DF90F1B" w14:textId="77777777" w:rsidTr="00882986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7EEE87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919B84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7F50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1460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</w:p>
        </w:tc>
      </w:tr>
      <w:tr w:rsidR="005D5E3E" w14:paraId="2D962AE2" w14:textId="77777777" w:rsidTr="00882986">
        <w:trPr>
          <w:cantSplit/>
          <w:trHeight w:val="32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42FE" w14:textId="1DDF0DBE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4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7EF5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Dane teleadresowe opiekuna prawnego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kandydat/kandydatka jest osobą  ubezwłasnowolnioną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5D5E3E" w14:paraId="0C30F95A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F7FC1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FC07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7B70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45B1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6176233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DE662B4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DAB06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E874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7C40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7D3E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Miasto            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80CF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Wieś            </w:t>
            </w:r>
          </w:p>
        </w:tc>
      </w:tr>
      <w:tr w:rsidR="005D5E3E" w14:paraId="1A6F5C4E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6580B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7A07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46AC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0EA7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544FF4C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678E45E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34CB2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2F84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AA1F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45E1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1F1A7EA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E1BBB26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DDC9F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A883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94EE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5878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A2C3C8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27B32053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E7770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EE3D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6CEA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37F1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89F70B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5A2FD1F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EBEAD1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C258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8581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8AFC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50BCCA2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41874816" w14:textId="77777777" w:rsidTr="00882986">
        <w:trPr>
          <w:cantSplit/>
          <w:trHeight w:val="321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583C1" w14:textId="119C5917" w:rsidR="005D5E3E" w:rsidRDefault="00A0240F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12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C2F66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Preferowane stanowisko pracy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31CF1" w14:textId="77777777" w:rsidR="005D5E3E" w:rsidRPr="00A0240F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A2EEF" w14:textId="7CE097ED" w:rsidR="005D5E3E" w:rsidRPr="00A0240F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Pracownik </w:t>
            </w:r>
            <w:proofErr w:type="spellStart"/>
            <w:r w:rsidR="00A0240F"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>produkcyjno</w:t>
            </w:r>
            <w:proofErr w:type="spellEnd"/>
            <w:r w:rsidR="00A0240F"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- usługowy</w:t>
            </w:r>
          </w:p>
        </w:tc>
      </w:tr>
      <w:tr w:rsidR="005D5E3E" w14:paraId="01B7BF54" w14:textId="77777777" w:rsidTr="00882986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7DE555D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621B5F37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0A4B6" w14:textId="77777777" w:rsidR="005D5E3E" w:rsidRPr="00A0240F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BAAE4" w14:textId="2B59121C" w:rsidR="005D5E3E" w:rsidRPr="00A0240F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Pomoc </w:t>
            </w:r>
            <w:r w:rsidRPr="00FE2700">
              <w:rPr>
                <w:rFonts w:ascii="Times New Roman" w:eastAsia="Times New Roman" w:hAnsi="Times New Roman"/>
                <w:b/>
                <w:bCs/>
                <w:lang w:eastAsia="pl-PL"/>
              </w:rPr>
              <w:t>kuchenna</w:t>
            </w:r>
            <w:r w:rsidR="00FE2700" w:rsidRPr="00FE2700">
              <w:rPr>
                <w:rFonts w:ascii="Times New Roman" w:eastAsia="Times New Roman" w:hAnsi="Times New Roman"/>
                <w:b/>
                <w:bCs/>
                <w:lang w:eastAsia="pl-PL"/>
              </w:rPr>
              <w:t>/kasjer/sprzedawca</w:t>
            </w:r>
          </w:p>
        </w:tc>
      </w:tr>
      <w:tr w:rsidR="005D5E3E" w14:paraId="751EA2AB" w14:textId="77777777" w:rsidTr="00882986">
        <w:trPr>
          <w:cantSplit/>
          <w:trHeight w:val="321"/>
        </w:trPr>
        <w:tc>
          <w:tcPr>
            <w:tcW w:w="1004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B05E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3353710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Celem zapewnienia pełnej dostępności osobom z różnymi niepełnosprawnościami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  <w:t>i potrzebami do udziału w projekcie prosimy wymienić jakie niezbędne udogodnienia moglibyśmy zapewnić w celu skorzystania z projektu………………………………………….</w:t>
      </w:r>
    </w:p>
    <w:p w14:paraId="232423F0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14:paraId="3C837479" w14:textId="3138C78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14:paraId="08988A2F" w14:textId="77777777" w:rsidR="00A0240F" w:rsidRDefault="00A0240F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5DD59A1A" w14:textId="77777777" w:rsidR="005D5E3E" w:rsidRDefault="005D5E3E" w:rsidP="00A024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6685D0E7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14:paraId="36AC189E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 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14:paraId="30917004" w14:textId="77777777" w:rsidR="005D5E3E" w:rsidRDefault="005D5E3E" w:rsidP="00A024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5683131B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t>OŚWIADCZENIA KANDYDATA</w:t>
      </w:r>
      <w:r>
        <w:rPr>
          <w:rFonts w:ascii="Times New Roman" w:eastAsia="SimSun" w:hAnsi="Times New Roman"/>
          <w:b/>
          <w:kern w:val="3"/>
          <w:lang w:eastAsia="zh-CN" w:bidi="hi-IN"/>
        </w:rPr>
        <w:t>/</w:t>
      </w:r>
      <w:r w:rsidRPr="006C3C72">
        <w:rPr>
          <w:rFonts w:ascii="Times New Roman" w:eastAsia="SimSun" w:hAnsi="Times New Roman"/>
          <w:b/>
          <w:kern w:val="3"/>
          <w:lang w:eastAsia="zh-CN" w:bidi="hi-IN"/>
        </w:rPr>
        <w:t xml:space="preserve"> 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>KANDYDATKI DO UDZIAŁU W PROJEKCIE</w:t>
      </w:r>
    </w:p>
    <w:p w14:paraId="7D80E1D9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lang w:eastAsia="zh-CN" w:bidi="hi-IN"/>
        </w:rPr>
      </w:pPr>
    </w:p>
    <w:p w14:paraId="54654960" w14:textId="77777777" w:rsidR="005D5E3E" w:rsidRDefault="005D5E3E" w:rsidP="00A0240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Ja, niżej podpisany/podpisana</w:t>
      </w:r>
    </w:p>
    <w:p w14:paraId="4CBCD85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3C4741A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</w:t>
      </w:r>
    </w:p>
    <w:p w14:paraId="22A6AB8A" w14:textId="77777777" w:rsidR="005D5E3E" w:rsidRDefault="005D5E3E" w:rsidP="005D5E3E">
      <w:pPr>
        <w:widowControl w:val="0"/>
        <w:tabs>
          <w:tab w:val="left" w:pos="33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18"/>
          <w:szCs w:val="18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18"/>
          <w:szCs w:val="18"/>
          <w:lang w:eastAsia="zh-CN" w:bidi="hi-IN"/>
        </w:rPr>
        <w:t>(imię i nazwisko)</w:t>
      </w:r>
    </w:p>
    <w:p w14:paraId="6F0F996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47D2789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10629D3F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323731A2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t>Oświadczam</w:t>
      </w:r>
      <w:r>
        <w:rPr>
          <w:rFonts w:ascii="Times New Roman" w:eastAsia="SimSun" w:hAnsi="Times New Roman"/>
          <w:b/>
          <w:kern w:val="3"/>
          <w:lang w:eastAsia="zh-CN" w:bidi="hi-IN"/>
        </w:rPr>
        <w:t>,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 xml:space="preserve"> że:</w:t>
      </w:r>
    </w:p>
    <w:p w14:paraId="0A77F317" w14:textId="77777777" w:rsidR="005D5E3E" w:rsidRPr="002C7A1C" w:rsidRDefault="005D5E3E" w:rsidP="005D5E3E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</w:p>
    <w:p w14:paraId="36B567A9" w14:textId="2AFEF67A" w:rsidR="005D5E3E" w:rsidRPr="00224900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color w:val="000000" w:themeColor="text1"/>
          <w:lang w:eastAsia="ar-SA"/>
        </w:rPr>
      </w:pPr>
      <w:r w:rsidRPr="002C7A1C">
        <w:rPr>
          <w:rFonts w:ascii="Times New Roman" w:eastAsia="Times New Roman" w:hAnsi="Times New Roman"/>
          <w:lang w:eastAsia="ar-SA"/>
        </w:rPr>
        <w:t xml:space="preserve">dane zawarte </w:t>
      </w:r>
      <w:r>
        <w:rPr>
          <w:rFonts w:ascii="Times New Roman" w:eastAsia="Times New Roman" w:hAnsi="Times New Roman"/>
          <w:lang w:eastAsia="ar-SA"/>
        </w:rPr>
        <w:t xml:space="preserve">w Formularzu zgłoszeniowym uczestnictwa w projekcie pn. </w:t>
      </w:r>
      <w:bookmarkStart w:id="1" w:name="_Hlk205545722"/>
      <w:r w:rsidRPr="00224900">
        <w:rPr>
          <w:rFonts w:ascii="Times New Roman" w:eastAsia="Times New Roman" w:hAnsi="Times New Roman"/>
          <w:color w:val="000000" w:themeColor="text1"/>
          <w:lang w:eastAsia="ar-SA"/>
        </w:rPr>
        <w:t>„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Aktywna integracja w </w:t>
      </w:r>
      <w:r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 ZAZ w Rzeszowie”</w:t>
      </w:r>
      <w:bookmarkEnd w:id="1"/>
      <w:r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 są prawdziwe,</w:t>
      </w:r>
    </w:p>
    <w:p w14:paraId="6856A1F9" w14:textId="056E8027" w:rsidR="005D5E3E" w:rsidRPr="00224900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dobrowolnie deklaruję chęć udziału w projekcie pn.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„Aktywna integracja w ZAZ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br/>
        <w:t>w Rzeszowie”</w:t>
      </w:r>
    </w:p>
    <w:p w14:paraId="70BC25C4" w14:textId="4FEB5986" w:rsidR="005D5E3E" w:rsidRPr="00854357" w:rsidRDefault="005D5E3E" w:rsidP="00F572A5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zapoznałam/em się z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Regulaminem rekrutacji do </w:t>
      </w:r>
      <w:r w:rsidRPr="00854357">
        <w:rPr>
          <w:rFonts w:ascii="Times New Roman" w:eastAsia="Times New Roman" w:hAnsi="Times New Roman"/>
          <w:lang w:eastAsia="ar-SA"/>
        </w:rPr>
        <w:t xml:space="preserve">projekcie pn.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„Aktywna integracja w  ZAZ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br/>
        <w:t>w Rzeszowie</w:t>
      </w:r>
      <w:r w:rsidR="00F572A5">
        <w:rPr>
          <w:rFonts w:ascii="Times New Roman" w:eastAsia="Times New Roman" w:hAnsi="Times New Roman"/>
          <w:lang w:eastAsia="ar-SA"/>
        </w:rPr>
        <w:t>”</w:t>
      </w:r>
      <w:r w:rsidRPr="00854357">
        <w:rPr>
          <w:rFonts w:ascii="Times New Roman" w:eastAsia="Times New Roman" w:hAnsi="Times New Roman"/>
          <w:lang w:eastAsia="ar-SA"/>
        </w:rPr>
        <w:t xml:space="preserve">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oraz </w:t>
      </w:r>
      <w:r w:rsidRPr="00854357">
        <w:rPr>
          <w:rFonts w:ascii="Times New Roman" w:eastAsia="Times New Roman" w:hAnsi="Times New Roman"/>
          <w:lang w:eastAsia="ar-SA"/>
        </w:rPr>
        <w:t>akceptuję jego warunki,</w:t>
      </w:r>
    </w:p>
    <w:p w14:paraId="7D01CF21" w14:textId="77777777" w:rsidR="005D5E3E" w:rsidRPr="00EE4219" w:rsidRDefault="005D5E3E" w:rsidP="005D5E3E">
      <w:pPr>
        <w:widowControl w:val="0"/>
        <w:numPr>
          <w:ilvl w:val="0"/>
          <w:numId w:val="27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EE4219">
        <w:rPr>
          <w:rFonts w:ascii="Times New Roman" w:eastAsia="Times New Roman" w:hAnsi="Times New Roman"/>
          <w:lang w:eastAsia="ar-SA"/>
        </w:rPr>
        <w:t xml:space="preserve">zostałam/em poinformowany o współfinansowaniu projektu </w:t>
      </w:r>
      <w:r w:rsidRPr="00EE421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ze środków Europejskiego Funduszu Społecznego Plus w ramach programu Fundusze Europe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jskie dla Podkarpacia 2021-2027.</w:t>
      </w:r>
    </w:p>
    <w:p w14:paraId="497419CD" w14:textId="77777777" w:rsidR="005D5E3E" w:rsidRDefault="005D5E3E" w:rsidP="005D5E3E">
      <w:pPr>
        <w:widowControl w:val="0"/>
        <w:tabs>
          <w:tab w:val="left" w:pos="426"/>
        </w:tabs>
        <w:suppressAutoHyphens/>
        <w:autoSpaceDN w:val="0"/>
        <w:spacing w:after="0" w:line="240" w:lineRule="auto"/>
        <w:ind w:left="765"/>
        <w:contextualSpacing/>
        <w:jc w:val="both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14:paraId="060EAE35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14:paraId="7C3DEDD5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14:paraId="6EDA08A0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14:paraId="3D89D2E4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>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14:paraId="6B6C5CE7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3734EF39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04CA275E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5A54E377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05A72D6B" w14:textId="77777777"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79860589" w14:textId="77777777"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258F444B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………………………………………..</w:t>
      </w:r>
    </w:p>
    <w:p w14:paraId="043BBDE7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0779B6">
        <w:rPr>
          <w:rFonts w:ascii="Times New Roman" w:eastAsia="Times New Roman" w:hAnsi="Times New Roman"/>
          <w:i/>
          <w:iCs/>
          <w:kern w:val="3"/>
          <w:lang w:eastAsia="zh-CN" w:bidi="hi-IN"/>
        </w:rPr>
        <w:t>(Pieczęć i podpis koordynatora projektu)</w:t>
      </w:r>
    </w:p>
    <w:p w14:paraId="02F0F36E" w14:textId="77777777" w:rsidR="00BE5D80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77B5D22A" w14:textId="77777777" w:rsidR="00B46B65" w:rsidRDefault="00B46B65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428D78C" w14:textId="5EF9DB87" w:rsidR="00B46B65" w:rsidRDefault="00B46B65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267BB8F" w14:textId="50933DE8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BBAC8C5" w14:textId="07B4FF18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5AAE0CF" w14:textId="477F3BAB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720DA1F" w14:textId="425CD0A5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DBD2DAB" w14:textId="5D8DF041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946E6A0" w14:textId="200A4904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59FDD78" w14:textId="21001538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B3AC9E8" w14:textId="3960847A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6C702D4" w14:textId="5BC455EE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6218047" w14:textId="1E42DE17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64ED7F9" w14:textId="19C0271A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BA8DA65" w14:textId="17CF5F9C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5A70E7A9" w14:textId="77777777" w:rsidR="002A536C" w:rsidRPr="000D0B96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2A536C" w:rsidRPr="000D0B96" w:rsidSect="00B46B65">
      <w:headerReference w:type="default" r:id="rId8"/>
      <w:footerReference w:type="default" r:id="rId9"/>
      <w:pgSz w:w="11906" w:h="16838"/>
      <w:pgMar w:top="1417" w:right="1417" w:bottom="1417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AC48F" w14:textId="77777777" w:rsidR="00733509" w:rsidRDefault="00733509" w:rsidP="00D2288F">
      <w:pPr>
        <w:spacing w:after="0" w:line="240" w:lineRule="auto"/>
      </w:pPr>
      <w:r>
        <w:separator/>
      </w:r>
    </w:p>
  </w:endnote>
  <w:endnote w:type="continuationSeparator" w:id="0">
    <w:p w14:paraId="081D33E5" w14:textId="77777777" w:rsidR="00733509" w:rsidRDefault="00733509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9B8A2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136D13E5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76998AB3" w14:textId="77777777" w:rsidR="00F572A5" w:rsidRPr="00927CBE" w:rsidRDefault="00F572A5" w:rsidP="00F572A5">
    <w:pPr>
      <w:pStyle w:val="Stopka"/>
      <w:spacing w:after="0" w:line="240" w:lineRule="auto"/>
      <w:jc w:val="center"/>
      <w:rPr>
        <w:sz w:val="2"/>
        <w:szCs w:val="2"/>
      </w:rPr>
    </w:pPr>
  </w:p>
  <w:p w14:paraId="7B6AEE42" w14:textId="77777777" w:rsidR="00F572A5" w:rsidRPr="00D1467C" w:rsidRDefault="00F572A5" w:rsidP="00F572A5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7FA0145" wp14:editId="6D0F79D2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50435648" w14:textId="77777777" w:rsidR="00F572A5" w:rsidRPr="0021114C" w:rsidRDefault="00F572A5" w:rsidP="00F572A5">
    <w:pPr>
      <w:pStyle w:val="Nagwek"/>
      <w:spacing w:after="0" w:line="240" w:lineRule="auto"/>
      <w:jc w:val="center"/>
      <w:rPr>
        <w:sz w:val="4"/>
        <w:szCs w:val="4"/>
      </w:rPr>
    </w:pPr>
  </w:p>
  <w:p w14:paraId="4251EF2F" w14:textId="77777777" w:rsidR="00F572A5" w:rsidRPr="00D1467C" w:rsidRDefault="00F572A5" w:rsidP="00F572A5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5C51AE8C" w14:textId="77777777" w:rsidR="00F572A5" w:rsidRPr="007D1199" w:rsidRDefault="00F572A5" w:rsidP="00F572A5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44A20DD8" w14:textId="77777777" w:rsidR="00F572A5" w:rsidRPr="0021114C" w:rsidRDefault="00F572A5" w:rsidP="00F572A5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0F70BAA6" w14:textId="2DF92459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2AC7A" w14:textId="77777777" w:rsidR="00733509" w:rsidRDefault="00733509" w:rsidP="00D2288F">
      <w:pPr>
        <w:spacing w:after="0" w:line="240" w:lineRule="auto"/>
      </w:pPr>
      <w:r>
        <w:separator/>
      </w:r>
    </w:p>
  </w:footnote>
  <w:footnote w:type="continuationSeparator" w:id="0">
    <w:p w14:paraId="67662BE2" w14:textId="77777777" w:rsidR="00733509" w:rsidRDefault="00733509" w:rsidP="00D2288F">
      <w:pPr>
        <w:spacing w:after="0" w:line="240" w:lineRule="auto"/>
      </w:pPr>
      <w:r>
        <w:continuationSeparator/>
      </w:r>
    </w:p>
  </w:footnote>
  <w:footnote w:id="1">
    <w:p w14:paraId="37DB4305" w14:textId="77777777" w:rsidR="005D5E3E" w:rsidRPr="00C9651D" w:rsidRDefault="005D5E3E" w:rsidP="005D5E3E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9651D">
        <w:rPr>
          <w:rFonts w:ascii="ArialMT" w:hAnsi="ArialMT" w:cs="ArialMT"/>
          <w:sz w:val="16"/>
          <w:szCs w:val="16"/>
          <w:lang w:eastAsia="pl-PL"/>
        </w:rPr>
        <w:t>osoba bezrobotna pozostająca w rejestrze PUP przez okres ponad 12 miesięcy w okresie ostatnich 2 lat, z wyłączeniem okresów odbywania stażu i przygotowania zawodowego dorosłych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7793B" w14:textId="00343202" w:rsidR="00D2288F" w:rsidRDefault="00F572A5" w:rsidP="00FE6570">
    <w:pPr>
      <w:pStyle w:val="Nagwek"/>
      <w:jc w:val="center"/>
    </w:pPr>
    <w:r>
      <w:rPr>
        <w:noProof/>
      </w:rPr>
      <w:drawing>
        <wp:inline distT="0" distB="0" distL="0" distR="0" wp14:anchorId="6D6F37FD" wp14:editId="3277F33C">
          <wp:extent cx="5760720" cy="46291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22D301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8F7D2E"/>
    <w:multiLevelType w:val="hybridMultilevel"/>
    <w:tmpl w:val="C6DEC214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19"/>
  </w:num>
  <w:num w:numId="3">
    <w:abstractNumId w:val="2"/>
  </w:num>
  <w:num w:numId="4">
    <w:abstractNumId w:val="6"/>
  </w:num>
  <w:num w:numId="5">
    <w:abstractNumId w:val="22"/>
  </w:num>
  <w:num w:numId="6">
    <w:abstractNumId w:val="23"/>
  </w:num>
  <w:num w:numId="7">
    <w:abstractNumId w:val="13"/>
  </w:num>
  <w:num w:numId="8">
    <w:abstractNumId w:val="5"/>
  </w:num>
  <w:num w:numId="9">
    <w:abstractNumId w:val="15"/>
  </w:num>
  <w:num w:numId="10">
    <w:abstractNumId w:val="14"/>
  </w:num>
  <w:num w:numId="11">
    <w:abstractNumId w:val="12"/>
  </w:num>
  <w:num w:numId="12">
    <w:abstractNumId w:val="9"/>
  </w:num>
  <w:num w:numId="13">
    <w:abstractNumId w:val="20"/>
  </w:num>
  <w:num w:numId="14">
    <w:abstractNumId w:val="17"/>
  </w:num>
  <w:num w:numId="15">
    <w:abstractNumId w:val="21"/>
  </w:num>
  <w:num w:numId="16">
    <w:abstractNumId w:val="16"/>
  </w:num>
  <w:num w:numId="17">
    <w:abstractNumId w:val="7"/>
  </w:num>
  <w:num w:numId="18">
    <w:abstractNumId w:val="3"/>
  </w:num>
  <w:num w:numId="19">
    <w:abstractNumId w:val="25"/>
  </w:num>
  <w:num w:numId="20">
    <w:abstractNumId w:val="10"/>
  </w:num>
  <w:num w:numId="21">
    <w:abstractNumId w:val="18"/>
  </w:num>
  <w:num w:numId="22">
    <w:abstractNumId w:val="4"/>
  </w:num>
  <w:num w:numId="23">
    <w:abstractNumId w:val="8"/>
  </w:num>
  <w:num w:numId="24">
    <w:abstractNumId w:val="0"/>
  </w:num>
  <w:num w:numId="25">
    <w:abstractNumId w:val="1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67B7D"/>
    <w:rsid w:val="00073720"/>
    <w:rsid w:val="00080908"/>
    <w:rsid w:val="00086F37"/>
    <w:rsid w:val="00093AF0"/>
    <w:rsid w:val="0009484B"/>
    <w:rsid w:val="00097221"/>
    <w:rsid w:val="000B399A"/>
    <w:rsid w:val="000B58C7"/>
    <w:rsid w:val="000B7C54"/>
    <w:rsid w:val="000D0B96"/>
    <w:rsid w:val="000D1869"/>
    <w:rsid w:val="000D26B4"/>
    <w:rsid w:val="000D682F"/>
    <w:rsid w:val="000E7325"/>
    <w:rsid w:val="0010078A"/>
    <w:rsid w:val="00127399"/>
    <w:rsid w:val="0013447A"/>
    <w:rsid w:val="00136FAB"/>
    <w:rsid w:val="00156644"/>
    <w:rsid w:val="00157FE5"/>
    <w:rsid w:val="0016046C"/>
    <w:rsid w:val="001614ED"/>
    <w:rsid w:val="001771AE"/>
    <w:rsid w:val="0018371E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24900"/>
    <w:rsid w:val="00250331"/>
    <w:rsid w:val="00270FCD"/>
    <w:rsid w:val="00275ED9"/>
    <w:rsid w:val="00282500"/>
    <w:rsid w:val="00294ABD"/>
    <w:rsid w:val="002A536C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35DA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1DD9"/>
    <w:rsid w:val="004C37A3"/>
    <w:rsid w:val="004D02B7"/>
    <w:rsid w:val="004F712A"/>
    <w:rsid w:val="005224AF"/>
    <w:rsid w:val="005350D2"/>
    <w:rsid w:val="0057613A"/>
    <w:rsid w:val="00585B4B"/>
    <w:rsid w:val="005A248F"/>
    <w:rsid w:val="005A3AC6"/>
    <w:rsid w:val="005D5E3E"/>
    <w:rsid w:val="005E6BBA"/>
    <w:rsid w:val="005E7C7C"/>
    <w:rsid w:val="005F2FD4"/>
    <w:rsid w:val="005F6CC9"/>
    <w:rsid w:val="006163D6"/>
    <w:rsid w:val="00630921"/>
    <w:rsid w:val="00632FE3"/>
    <w:rsid w:val="006412CE"/>
    <w:rsid w:val="006547E2"/>
    <w:rsid w:val="00663BD0"/>
    <w:rsid w:val="00676715"/>
    <w:rsid w:val="00676B03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27F85"/>
    <w:rsid w:val="00732F33"/>
    <w:rsid w:val="0073306B"/>
    <w:rsid w:val="00733509"/>
    <w:rsid w:val="0075133D"/>
    <w:rsid w:val="00751A00"/>
    <w:rsid w:val="0076153D"/>
    <w:rsid w:val="00767E12"/>
    <w:rsid w:val="0077630D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72B"/>
    <w:rsid w:val="007F7DEF"/>
    <w:rsid w:val="00813051"/>
    <w:rsid w:val="008159C9"/>
    <w:rsid w:val="00842687"/>
    <w:rsid w:val="00852014"/>
    <w:rsid w:val="00875B14"/>
    <w:rsid w:val="00882986"/>
    <w:rsid w:val="0089053B"/>
    <w:rsid w:val="008A35AE"/>
    <w:rsid w:val="008A5C37"/>
    <w:rsid w:val="008A6502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C3714"/>
    <w:rsid w:val="009D48D9"/>
    <w:rsid w:val="009E7BF4"/>
    <w:rsid w:val="009F5A05"/>
    <w:rsid w:val="009F6789"/>
    <w:rsid w:val="009F7FD6"/>
    <w:rsid w:val="00A0240F"/>
    <w:rsid w:val="00A04616"/>
    <w:rsid w:val="00A47CC3"/>
    <w:rsid w:val="00A664B3"/>
    <w:rsid w:val="00A972F2"/>
    <w:rsid w:val="00AA691B"/>
    <w:rsid w:val="00AB2E45"/>
    <w:rsid w:val="00AB3118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46B65"/>
    <w:rsid w:val="00B601AC"/>
    <w:rsid w:val="00B61873"/>
    <w:rsid w:val="00B74455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0E4B"/>
    <w:rsid w:val="00BF25FE"/>
    <w:rsid w:val="00BF4B9B"/>
    <w:rsid w:val="00C01573"/>
    <w:rsid w:val="00C07573"/>
    <w:rsid w:val="00C2113D"/>
    <w:rsid w:val="00C25D8D"/>
    <w:rsid w:val="00C34A65"/>
    <w:rsid w:val="00C43416"/>
    <w:rsid w:val="00C43A1D"/>
    <w:rsid w:val="00C6529A"/>
    <w:rsid w:val="00C90529"/>
    <w:rsid w:val="00C94BE7"/>
    <w:rsid w:val="00C96058"/>
    <w:rsid w:val="00C97438"/>
    <w:rsid w:val="00CC202C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3491"/>
    <w:rsid w:val="00D4592F"/>
    <w:rsid w:val="00D4766B"/>
    <w:rsid w:val="00D5126C"/>
    <w:rsid w:val="00D72055"/>
    <w:rsid w:val="00D83955"/>
    <w:rsid w:val="00DA1055"/>
    <w:rsid w:val="00DB3E10"/>
    <w:rsid w:val="00DB5034"/>
    <w:rsid w:val="00DB7506"/>
    <w:rsid w:val="00DC2B6A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B5EAA"/>
    <w:rsid w:val="00EC47DE"/>
    <w:rsid w:val="00F01815"/>
    <w:rsid w:val="00F318FD"/>
    <w:rsid w:val="00F33A3A"/>
    <w:rsid w:val="00F343DC"/>
    <w:rsid w:val="00F45D96"/>
    <w:rsid w:val="00F572A5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2700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D4FEC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8Num4">
    <w:name w:val="WW8Num4"/>
    <w:rsid w:val="005D5E3E"/>
    <w:pPr>
      <w:numPr>
        <w:numId w:val="25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44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44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445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44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4455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A0FF8-2B1C-4F55-ACDC-BC49952C1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5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5</cp:revision>
  <cp:lastPrinted>2024-05-24T06:26:00Z</cp:lastPrinted>
  <dcterms:created xsi:type="dcterms:W3CDTF">2025-10-28T18:34:00Z</dcterms:created>
  <dcterms:modified xsi:type="dcterms:W3CDTF">2025-10-28T19:47:00Z</dcterms:modified>
</cp:coreProperties>
</file>