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DC2B6" w14:textId="31CFEA6A" w:rsidR="007D2E4D" w:rsidRPr="00280452" w:rsidRDefault="007D2E4D" w:rsidP="007D2E4D">
      <w:pPr>
        <w:jc w:val="right"/>
        <w:rPr>
          <w:rFonts w:ascii="Times New Roman" w:hAnsi="Times New Roman"/>
          <w:sz w:val="24"/>
          <w:szCs w:val="24"/>
        </w:rPr>
      </w:pPr>
      <w:r w:rsidRPr="00280452">
        <w:rPr>
          <w:rFonts w:ascii="Times New Roman" w:hAnsi="Times New Roman"/>
          <w:sz w:val="24"/>
          <w:szCs w:val="24"/>
        </w:rPr>
        <w:t xml:space="preserve">Załącznik nr </w:t>
      </w:r>
      <w:r w:rsidR="00284B40">
        <w:rPr>
          <w:rFonts w:ascii="Times New Roman" w:hAnsi="Times New Roman"/>
          <w:sz w:val="24"/>
          <w:szCs w:val="24"/>
        </w:rPr>
        <w:t>5</w:t>
      </w:r>
      <w:r w:rsidRPr="00280452">
        <w:rPr>
          <w:rFonts w:ascii="Times New Roman" w:hAnsi="Times New Roman"/>
          <w:sz w:val="24"/>
          <w:szCs w:val="24"/>
        </w:rPr>
        <w:t xml:space="preserve"> </w:t>
      </w:r>
      <w:r w:rsidRPr="00280452">
        <w:rPr>
          <w:rFonts w:ascii="Times New Roman" w:eastAsia="Times New Roman" w:hAnsi="Times New Roman"/>
          <w:color w:val="000000"/>
          <w:lang w:eastAsia="pl-PL"/>
        </w:rPr>
        <w:t xml:space="preserve">do </w:t>
      </w:r>
      <w:r w:rsidR="00284B40">
        <w:rPr>
          <w:rFonts w:ascii="Times New Roman" w:eastAsia="Times New Roman" w:hAnsi="Times New Roman"/>
          <w:color w:val="000000"/>
          <w:lang w:eastAsia="pl-PL"/>
        </w:rPr>
        <w:t>formularza zgłoszeniowego</w:t>
      </w:r>
    </w:p>
    <w:p w14:paraId="79337790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467EB909" w14:textId="77777777" w:rsidR="007D2E4D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 xml:space="preserve">OŚWIADCZENIE O KORZYSTANIU Z PROGRAMU </w:t>
      </w:r>
    </w:p>
    <w:p w14:paraId="068D7380" w14:textId="77777777" w:rsidR="007D2E4D" w:rsidRPr="00B64EC6" w:rsidRDefault="007D2E4D" w:rsidP="007D2E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</w:p>
    <w:p w14:paraId="7B94B82F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136AD63E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4A9C30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7FAC5183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0C00A99" w14:textId="77777777" w:rsidR="007D2E4D" w:rsidRPr="00EB17CC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32635AB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289CBF41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2061FC1A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6A1142F7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3342EF8C" w14:textId="77777777" w:rsidR="007D2E4D" w:rsidRDefault="007D2E4D" w:rsidP="007D2E4D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b/>
          <w:bCs/>
          <w:szCs w:val="32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14:paraId="29ECA454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7668F584" w14:textId="777BFA2C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>Fundusze Europejskie Pomoc Żywnościowa na lata 2021-2027</w:t>
      </w:r>
      <w:r w:rsidR="008D3EB3">
        <w:rPr>
          <w:rFonts w:ascii="Times New Roman" w:hAnsi="Times New Roman"/>
          <w:b/>
          <w:sz w:val="24"/>
          <w:szCs w:val="24"/>
        </w:rPr>
        <w:t xml:space="preserve"> (</w:t>
      </w:r>
      <w:r w:rsidR="008D3EB3" w:rsidRPr="008D3EB3">
        <w:rPr>
          <w:rFonts w:ascii="Times New Roman" w:hAnsi="Times New Roman"/>
          <w:b/>
          <w:sz w:val="24"/>
          <w:szCs w:val="24"/>
        </w:rPr>
        <w:t>w załączeniu zaświadczenie z instytucji udzielającej pomocy żywnościowej)</w:t>
      </w:r>
    </w:p>
    <w:p w14:paraId="339FC257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14:paraId="12EF40F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 Nie jestem osobą korzystającą z Programu </w:t>
      </w:r>
      <w:r w:rsidRPr="00B64EC6">
        <w:rPr>
          <w:rFonts w:ascii="Times New Roman" w:hAnsi="Times New Roman"/>
          <w:b/>
          <w:sz w:val="24"/>
          <w:szCs w:val="24"/>
        </w:rPr>
        <w:t xml:space="preserve">Fundusze Europejskie Pomoc </w:t>
      </w:r>
      <w:r>
        <w:rPr>
          <w:rFonts w:ascii="Times New Roman" w:hAnsi="Times New Roman"/>
          <w:b/>
          <w:sz w:val="24"/>
          <w:szCs w:val="24"/>
        </w:rPr>
        <w:t>Ż</w:t>
      </w:r>
      <w:r w:rsidRPr="00B64EC6">
        <w:rPr>
          <w:rFonts w:ascii="Times New Roman" w:hAnsi="Times New Roman"/>
          <w:b/>
          <w:sz w:val="24"/>
          <w:szCs w:val="24"/>
        </w:rPr>
        <w:t>ywnościowa na lata 2021-2027</w:t>
      </w:r>
    </w:p>
    <w:p w14:paraId="7F9C613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2D4AE6EE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W przypadku korzystania przeze mnie lub moją rodzinę z </w:t>
      </w:r>
      <w:r w:rsidRPr="00B64EC6"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Programu </w:t>
      </w:r>
      <w:r w:rsidRPr="00B64EC6">
        <w:rPr>
          <w:rFonts w:ascii="Times New Roman" w:hAnsi="Times New Roman"/>
          <w:sz w:val="24"/>
          <w:szCs w:val="24"/>
        </w:rPr>
        <w:t>Fundusze Europejskie Pomoc Żywnościowa na lata 2021-2027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zakres wsparcia:</w:t>
      </w:r>
    </w:p>
    <w:p w14:paraId="2D8A11DA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24DBA66C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nie będzie powielał działań, które ja lub moja rodzina otrzymała lub otrzymuje z w/w Programu w ramach działań towarzyszących, o których mowa w tym Programie.</w:t>
      </w:r>
    </w:p>
    <w:p w14:paraId="198C48FD" w14:textId="77777777" w:rsidR="007D2E4D" w:rsidRDefault="007D2E4D" w:rsidP="007D2E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color w:val="000000"/>
          <w:sz w:val="24"/>
          <w:szCs w:val="32"/>
          <w:lang w:eastAsia="pl-PL"/>
        </w:rPr>
      </w:pPr>
    </w:p>
    <w:p w14:paraId="35D8DDE3" w14:textId="16837758" w:rsidR="007D2E4D" w:rsidRDefault="007D2E4D" w:rsidP="007D2E4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sym w:font="Symbol" w:char="F0F0"/>
      </w: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32"/>
          <w:lang w:eastAsia="pl-PL"/>
        </w:rPr>
        <w:t>będzie powielał działania, które ja lub moja rodzina otrzymała lub otrzymuje z w/w Programu w ramach działań towarzyszących, o których mowa w tym Programie</w:t>
      </w:r>
      <w:r w:rsidR="000A421E">
        <w:rPr>
          <w:rFonts w:ascii="Times New Roman" w:hAnsi="Times New Roman"/>
          <w:bCs/>
          <w:color w:val="000000"/>
          <w:sz w:val="24"/>
          <w:szCs w:val="32"/>
          <w:lang w:eastAsia="pl-PL"/>
        </w:rPr>
        <w:t>.</w:t>
      </w:r>
    </w:p>
    <w:p w14:paraId="5BC52E59" w14:textId="77777777" w:rsidR="007D2E4D" w:rsidRDefault="007D2E4D" w:rsidP="007D2E4D">
      <w:pPr>
        <w:spacing w:after="200" w:line="276" w:lineRule="auto"/>
      </w:pPr>
    </w:p>
    <w:p w14:paraId="368FE0DA" w14:textId="77777777" w:rsidR="007D2E4D" w:rsidRDefault="007D2E4D" w:rsidP="007D2E4D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</w:t>
      </w:r>
    </w:p>
    <w:p w14:paraId="48B1E0D7" w14:textId="77777777" w:rsidR="007D2E4D" w:rsidRPr="004F1E2E" w:rsidRDefault="007D2E4D" w:rsidP="007D2E4D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6B0B632E" w14:textId="77777777" w:rsidR="007D2E4D" w:rsidRPr="00A51EA4" w:rsidRDefault="007D2E4D" w:rsidP="007D2E4D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E8DC11" w14:textId="77777777" w:rsidR="00BE5D80" w:rsidRPr="007D2E4D" w:rsidRDefault="00BE5D80" w:rsidP="007D2E4D"/>
    <w:sectPr w:rsidR="00BE5D80" w:rsidRPr="007D2E4D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67236" w14:textId="77777777" w:rsidR="00775C45" w:rsidRDefault="00775C45" w:rsidP="00D2288F">
      <w:pPr>
        <w:spacing w:after="0" w:line="240" w:lineRule="auto"/>
      </w:pPr>
      <w:r>
        <w:separator/>
      </w:r>
    </w:p>
  </w:endnote>
  <w:endnote w:type="continuationSeparator" w:id="0">
    <w:p w14:paraId="5FD14C18" w14:textId="77777777" w:rsidR="00775C45" w:rsidRDefault="00775C45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DD0F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4AAA52B4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03339D75" w14:textId="675FF42C"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3500B7A2" wp14:editId="7791A01C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 w:rsidR="008D3EB3">
      <w:rPr>
        <w:b/>
        <w:sz w:val="14"/>
      </w:rPr>
      <w:t xml:space="preserve">Aktywna integracja w </w:t>
    </w:r>
    <w:r>
      <w:rPr>
        <w:b/>
        <w:sz w:val="14"/>
      </w:rPr>
      <w:t>ZAZ w Rzeszowie”</w:t>
    </w:r>
  </w:p>
  <w:p w14:paraId="6E2C51B7" w14:textId="77777777"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14:paraId="3547CCE0" w14:textId="77777777"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1E8B6D71" w14:textId="77777777"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65F24723" w14:textId="77777777"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33219" w14:textId="77777777" w:rsidR="00775C45" w:rsidRDefault="00775C45" w:rsidP="00D2288F">
      <w:pPr>
        <w:spacing w:after="0" w:line="240" w:lineRule="auto"/>
      </w:pPr>
      <w:r>
        <w:separator/>
      </w:r>
    </w:p>
  </w:footnote>
  <w:footnote w:type="continuationSeparator" w:id="0">
    <w:p w14:paraId="47242189" w14:textId="77777777" w:rsidR="00775C45" w:rsidRDefault="00775C45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1A4C" w14:textId="5774EFD4" w:rsidR="00D2288F" w:rsidRDefault="00574C7E" w:rsidP="00574C7E">
    <w:pPr>
      <w:pStyle w:val="Nagwek"/>
      <w:jc w:val="center"/>
    </w:pPr>
    <w:r w:rsidRPr="00574C7E">
      <w:rPr>
        <w:noProof/>
      </w:rPr>
      <w:drawing>
        <wp:inline distT="0" distB="0" distL="0" distR="0" wp14:anchorId="0A701F92" wp14:editId="49129294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8D5D1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911383276">
    <w:abstractNumId w:val="10"/>
  </w:num>
  <w:num w:numId="2" w16cid:durableId="620503576">
    <w:abstractNumId w:val="18"/>
  </w:num>
  <w:num w:numId="3" w16cid:durableId="1084111998">
    <w:abstractNumId w:val="1"/>
  </w:num>
  <w:num w:numId="4" w16cid:durableId="1270429273">
    <w:abstractNumId w:val="5"/>
  </w:num>
  <w:num w:numId="5" w16cid:durableId="27072551">
    <w:abstractNumId w:val="21"/>
  </w:num>
  <w:num w:numId="6" w16cid:durableId="806124622">
    <w:abstractNumId w:val="22"/>
  </w:num>
  <w:num w:numId="7" w16cid:durableId="1809467649">
    <w:abstractNumId w:val="12"/>
  </w:num>
  <w:num w:numId="8" w16cid:durableId="537016151">
    <w:abstractNumId w:val="4"/>
  </w:num>
  <w:num w:numId="9" w16cid:durableId="338314392">
    <w:abstractNumId w:val="14"/>
  </w:num>
  <w:num w:numId="10" w16cid:durableId="933053430">
    <w:abstractNumId w:val="13"/>
  </w:num>
  <w:num w:numId="11" w16cid:durableId="1349671193">
    <w:abstractNumId w:val="11"/>
  </w:num>
  <w:num w:numId="12" w16cid:durableId="1108085563">
    <w:abstractNumId w:val="8"/>
  </w:num>
  <w:num w:numId="13" w16cid:durableId="851264742">
    <w:abstractNumId w:val="19"/>
  </w:num>
  <w:num w:numId="14" w16cid:durableId="77992722">
    <w:abstractNumId w:val="16"/>
  </w:num>
  <w:num w:numId="15" w16cid:durableId="332221154">
    <w:abstractNumId w:val="20"/>
  </w:num>
  <w:num w:numId="16" w16cid:durableId="412162815">
    <w:abstractNumId w:val="15"/>
  </w:num>
  <w:num w:numId="17" w16cid:durableId="892736107">
    <w:abstractNumId w:val="6"/>
  </w:num>
  <w:num w:numId="18" w16cid:durableId="959335078">
    <w:abstractNumId w:val="2"/>
  </w:num>
  <w:num w:numId="19" w16cid:durableId="567426616">
    <w:abstractNumId w:val="23"/>
  </w:num>
  <w:num w:numId="20" w16cid:durableId="2126804413">
    <w:abstractNumId w:val="9"/>
  </w:num>
  <w:num w:numId="21" w16cid:durableId="742995004">
    <w:abstractNumId w:val="17"/>
  </w:num>
  <w:num w:numId="22" w16cid:durableId="958684478">
    <w:abstractNumId w:val="3"/>
  </w:num>
  <w:num w:numId="23" w16cid:durableId="371805477">
    <w:abstractNumId w:val="7"/>
  </w:num>
  <w:num w:numId="24" w16cid:durableId="1285500428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37ECA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A421E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B796D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17AF4"/>
    <w:rsid w:val="00250331"/>
    <w:rsid w:val="00270FCD"/>
    <w:rsid w:val="00275ED9"/>
    <w:rsid w:val="00282500"/>
    <w:rsid w:val="00284B4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4C7E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75C45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D3EB3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5E28"/>
    <w:rsid w:val="00A972F2"/>
    <w:rsid w:val="00AA691B"/>
    <w:rsid w:val="00AB014A"/>
    <w:rsid w:val="00AB0D9C"/>
    <w:rsid w:val="00AB2E45"/>
    <w:rsid w:val="00AB3118"/>
    <w:rsid w:val="00AC6467"/>
    <w:rsid w:val="00AD2200"/>
    <w:rsid w:val="00AD2E97"/>
    <w:rsid w:val="00B05892"/>
    <w:rsid w:val="00B07370"/>
    <w:rsid w:val="00B13CEC"/>
    <w:rsid w:val="00B14AD1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ED7B01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62DF79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7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D340B-93E1-46DE-927C-4343E3899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4</cp:revision>
  <cp:lastPrinted>2024-05-24T07:34:00Z</cp:lastPrinted>
  <dcterms:created xsi:type="dcterms:W3CDTF">2025-10-28T19:55:00Z</dcterms:created>
  <dcterms:modified xsi:type="dcterms:W3CDTF">2026-01-19T09:19:00Z</dcterms:modified>
</cp:coreProperties>
</file>