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9D960" w14:textId="397509DC" w:rsidR="009E753A" w:rsidRPr="00D76C52" w:rsidRDefault="009E753A" w:rsidP="009E753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9E753A">
        <w:rPr>
          <w:rFonts w:ascii="Times New Roman" w:hAnsi="Times New Roman"/>
          <w:szCs w:val="24"/>
        </w:rPr>
        <w:t xml:space="preserve">Załącznik nr 7 do </w:t>
      </w:r>
      <w:r w:rsidR="00531A87">
        <w:rPr>
          <w:rFonts w:ascii="Times New Roman" w:hAnsi="Times New Roman"/>
          <w:szCs w:val="24"/>
        </w:rPr>
        <w:t>formularza zgłoszeniowego</w:t>
      </w:r>
    </w:p>
    <w:p w14:paraId="379501E8" w14:textId="77777777" w:rsidR="009E753A" w:rsidRDefault="009E753A" w:rsidP="009E75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A76E67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E7349A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ZGODA NA PRZETWARZANIE DANYCH OSOBOWYCH</w:t>
      </w:r>
    </w:p>
    <w:p w14:paraId="57DC7164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EF6E351" w14:textId="11991218" w:rsidR="009E753A" w:rsidRDefault="009E753A" w:rsidP="009E753A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procesie rekrutacyjnym w projekcie „</w:t>
      </w:r>
      <w:r w:rsidR="00523883">
        <w:rPr>
          <w:rFonts w:ascii="Times New Roman" w:eastAsia="Times New Roman" w:hAnsi="Times New Roman"/>
          <w:sz w:val="24"/>
          <w:szCs w:val="24"/>
          <w:lang w:eastAsia="pl-PL"/>
        </w:rPr>
        <w:t>Aktywna integracja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ZAZ w Rzeszowie”</w:t>
      </w:r>
    </w:p>
    <w:p w14:paraId="207B7A09" w14:textId="77777777" w:rsidR="009E753A" w:rsidRDefault="009E753A" w:rsidP="009E753A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14:paraId="3C057C6B" w14:textId="36C885F5" w:rsidR="009E753A" w:rsidRDefault="009E753A" w:rsidP="009E753A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 niżej podpisany(a) …………………………………………………………...…, zam.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………………………………………………, zgodnie z art.6 ust.1 lit. a ogólnego rozporządzenia o ochronie danych osobowych z dnia 27 kwietnia 2016 r. tzw. RODO, wyrażam zgodę na przetwarzanie moich danych osobowych przez Polski Związek Organizatorów Zakładów Aktywności Zawodowej i Warsztatów Terapii Zajęciowej dla celów związanych z rekrutacją do projektu pn.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</w:t>
      </w:r>
      <w:r w:rsidR="00CD710D">
        <w:rPr>
          <w:rFonts w:ascii="Times New Roman" w:eastAsia="Times New Roman" w:hAnsi="Times New Roman"/>
          <w:sz w:val="24"/>
          <w:szCs w:val="24"/>
          <w:lang w:eastAsia="pl-PL"/>
        </w:rPr>
        <w:t xml:space="preserve">Aktywna integracja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ZAZ w Rzeszowie” </w:t>
      </w:r>
      <w:r>
        <w:rPr>
          <w:rFonts w:ascii="Times New Roman" w:hAnsi="Times New Roman"/>
          <w:sz w:val="24"/>
          <w:szCs w:val="24"/>
        </w:rPr>
        <w:t xml:space="preserve">współfinansowanego ze środków Europejskiego Funduszu Społecznego Plus.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Zakres przetwarzanych danych osobowych określony jest w formularzu zgłoszeniowym do w/w projektu.</w:t>
      </w:r>
    </w:p>
    <w:p w14:paraId="3982E3D9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D6BC08A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C65DA0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…………………………………..</w:t>
      </w:r>
    </w:p>
    <w:p w14:paraId="2A02A7C1" w14:textId="77777777" w:rsidR="009E753A" w:rsidRDefault="009E753A" w:rsidP="009E753A">
      <w:pPr>
        <w:spacing w:after="0"/>
        <w:ind w:hanging="142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</w:t>
      </w:r>
      <w:r w:rsidRPr="009E753A">
        <w:rPr>
          <w:rFonts w:ascii="Times New Roman" w:eastAsia="Times New Roman" w:hAnsi="Times New Roman"/>
          <w:szCs w:val="24"/>
          <w:lang w:eastAsia="pl-PL"/>
        </w:rPr>
        <w:t>Miejscowość, data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>Podpis</w:t>
      </w:r>
      <w:r>
        <w:rPr>
          <w:rFonts w:ascii="Times New Roman" w:hAnsi="Times New Roman"/>
        </w:rPr>
        <w:t xml:space="preserve"> kandydata/opiekuna prawnego</w:t>
      </w:r>
    </w:p>
    <w:p w14:paraId="42EA6EC8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6A8B61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15D61A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676FA7C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KLAUZULA INFORMACYJNA</w:t>
      </w:r>
    </w:p>
    <w:p w14:paraId="4D744C33" w14:textId="240B1CF1" w:rsidR="009E753A" w:rsidRDefault="009E753A" w:rsidP="009E753A">
      <w:pPr>
        <w:keepNext/>
        <w:spacing w:after="0" w:line="240" w:lineRule="auto"/>
        <w:jc w:val="center"/>
        <w:outlineLvl w:val="0"/>
        <w:rPr>
          <w:rFonts w:ascii="Times New Roman" w:eastAsiaTheme="majorEastAsia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dla osób biorących udział w rekrutacji do projektu </w:t>
      </w:r>
      <w:r>
        <w:rPr>
          <w:rFonts w:ascii="Times New Roman" w:eastAsiaTheme="majorEastAsia" w:hAnsi="Times New Roman"/>
          <w:bCs/>
          <w:lang w:eastAsia="pl-PL"/>
        </w:rPr>
        <w:t xml:space="preserve">pn. </w:t>
      </w:r>
      <w:r w:rsidR="00735EDF" w:rsidRPr="00735EDF">
        <w:rPr>
          <w:rFonts w:ascii="Times New Roman" w:eastAsiaTheme="majorEastAsia" w:hAnsi="Times New Roman"/>
          <w:bCs/>
          <w:lang w:eastAsia="pl-PL"/>
        </w:rPr>
        <w:t>„Aktywna integracja w ZAZ w Rzeszowie”</w:t>
      </w:r>
    </w:p>
    <w:p w14:paraId="019C2E27" w14:textId="77777777" w:rsidR="009E753A" w:rsidRDefault="009E753A" w:rsidP="009E753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lang w:eastAsia="pl-PL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E753A" w14:paraId="139BD9D1" w14:textId="77777777" w:rsidTr="00DB740F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37AD" w14:textId="77777777" w:rsidR="009E753A" w:rsidRDefault="009E753A" w:rsidP="00DB740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9E753A" w14:paraId="3103DBE4" w14:textId="77777777" w:rsidTr="00DB740F">
        <w:trPr>
          <w:trHeight w:val="4623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F06E" w14:textId="77777777" w:rsidR="009E753A" w:rsidRDefault="009E753A" w:rsidP="00DB74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godnie z art. 13 ogólnego rozporządzenia o ochronie danych osobowych z dnia 27 kwietnia 2016 r. (Dz. Urz. UE L 119 z 04.05.2016 r.) tzw. RODO - informuję, iż:</w:t>
            </w:r>
          </w:p>
          <w:p w14:paraId="61B78D11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Administratorem danych osobowych jest Polski Związek Organizatorów Zakładów Aktywności Zawodowej i Warsztatów Terapii Zajęciowej, ul. Rejtana 10, 35-310 Rzeszów.</w:t>
            </w:r>
          </w:p>
          <w:p w14:paraId="59ABAE99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kontaktowe Inspektora Danych Osobowych – ul. Rejtana 10, 35-310 Rzeszów, tel. 17 853 46 69.</w:t>
            </w:r>
          </w:p>
          <w:p w14:paraId="2A56133A" w14:textId="14450E59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 celu rekrutacji do projektu pn. „</w:t>
            </w:r>
            <w:r w:rsidR="00CD710D">
              <w:rPr>
                <w:rFonts w:ascii="Times New Roman" w:hAnsi="Times New Roman"/>
                <w:sz w:val="20"/>
                <w:szCs w:val="20"/>
              </w:rPr>
              <w:t>Aktywna integracja 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ZAZ </w:t>
            </w:r>
            <w:r w:rsidR="00531A87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 xml:space="preserve">w Rzeszowie”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 podstawie </w:t>
            </w:r>
            <w:r>
              <w:rPr>
                <w:rFonts w:ascii="Times New Roman" w:hAnsi="Times New Roman"/>
                <w:sz w:val="20"/>
                <w:szCs w:val="20"/>
              </w:rPr>
              <w:t>Art. 6, ust. 1, lit. a, Art. 9, ust. 2, lit. a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(Dz. Urz. UE L 119  z 04.05.2016) tzw. RODO.</w:t>
            </w:r>
          </w:p>
          <w:p w14:paraId="432C6446" w14:textId="77777777" w:rsidR="009E753A" w:rsidRDefault="009E753A" w:rsidP="009E753A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podmioty uprawnione na podstawie przepisów prawa i na podstawie umowy z Administratorem, w szczególności w celu ewaluacji i kontroli w/w projektu.</w:t>
            </w:r>
          </w:p>
          <w:p w14:paraId="190FA0DB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przechowywane będą zgodnie z umową na realizację projektu t. j. do końca 2031 roku.</w:t>
            </w:r>
          </w:p>
          <w:p w14:paraId="079AB9B8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14:paraId="55D3783F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14:paraId="2CB8EFC4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wymagane. Podanie danych jest dobrowolne, ale odmowa ich podania uniemożliwi przystąpienie do procesu rekrutacyjnego  i udziału w projekcie.</w:t>
            </w:r>
          </w:p>
          <w:p w14:paraId="4DD2F4BD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na stronie internetowej: www.pzozaz.pl</w:t>
            </w:r>
          </w:p>
        </w:tc>
      </w:tr>
    </w:tbl>
    <w:p w14:paraId="7C177C83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10A0C2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4F3ED00" w14:textId="77777777" w:rsidR="009E753A" w:rsidRDefault="009E753A" w:rsidP="009E753A">
      <w:pPr>
        <w:spacing w:after="0"/>
        <w:ind w:hanging="142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>Miejscowość, data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>Podpis</w:t>
      </w:r>
      <w:r>
        <w:rPr>
          <w:rFonts w:ascii="Times New Roman" w:hAnsi="Times New Roman"/>
        </w:rPr>
        <w:t xml:space="preserve"> kandydata/opiekuna prawnego</w:t>
      </w:r>
    </w:p>
    <w:p w14:paraId="6CD7C727" w14:textId="77777777" w:rsidR="009E753A" w:rsidRDefault="009E753A" w:rsidP="009E753A">
      <w:pPr>
        <w:tabs>
          <w:tab w:val="left" w:pos="1698"/>
        </w:tabs>
        <w:rPr>
          <w:rFonts w:ascii="Times New Roman" w:hAnsi="Times New Roman"/>
          <w:sz w:val="12"/>
          <w:szCs w:val="12"/>
        </w:rPr>
      </w:pPr>
    </w:p>
    <w:p w14:paraId="2D001F2D" w14:textId="77777777" w:rsidR="00BE5D80" w:rsidRPr="009E753A" w:rsidRDefault="009E753A" w:rsidP="009E753A">
      <w:pPr>
        <w:tabs>
          <w:tab w:val="left" w:pos="1698"/>
        </w:tabs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>* właściwe podkreślić</w:t>
      </w:r>
    </w:p>
    <w:sectPr w:rsidR="00BE5D80" w:rsidRPr="009E753A" w:rsidSect="00790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5BC8F" w14:textId="77777777" w:rsidR="004F4F45" w:rsidRDefault="004F4F45" w:rsidP="00D2288F">
      <w:pPr>
        <w:spacing w:after="0" w:line="240" w:lineRule="auto"/>
      </w:pPr>
      <w:r>
        <w:separator/>
      </w:r>
    </w:p>
  </w:endnote>
  <w:endnote w:type="continuationSeparator" w:id="0">
    <w:p w14:paraId="5BD60AFC" w14:textId="77777777" w:rsidR="004F4F45" w:rsidRDefault="004F4F45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51D4C" w14:textId="77777777" w:rsidR="0089784F" w:rsidRDefault="00897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C6501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0A8B927C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0A16FAA2" w14:textId="2BBE74FB" w:rsidR="00523883" w:rsidRDefault="00523883" w:rsidP="00523883">
    <w:pPr>
      <w:pStyle w:val="Nagwek"/>
      <w:spacing w:after="0" w:line="240" w:lineRule="auto"/>
      <w:jc w:val="center"/>
      <w:rPr>
        <w:b/>
        <w:sz w:val="14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1E78645" wp14:editId="7B23E96A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821143564" name="Obraz 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4"/>
      </w:rPr>
      <w:t>Projekt pn. „Aktywna integracja w ZAZ w Rzeszowie”</w:t>
    </w:r>
  </w:p>
  <w:p w14:paraId="2E99CC1B" w14:textId="77777777" w:rsidR="00523883" w:rsidRDefault="00523883" w:rsidP="00523883">
    <w:pPr>
      <w:pStyle w:val="Nagwek"/>
      <w:spacing w:after="0" w:line="240" w:lineRule="auto"/>
      <w:jc w:val="center"/>
      <w:rPr>
        <w:sz w:val="4"/>
        <w:szCs w:val="4"/>
      </w:rPr>
    </w:pPr>
  </w:p>
  <w:p w14:paraId="5D37E493" w14:textId="77777777" w:rsidR="00523883" w:rsidRDefault="00523883" w:rsidP="00523883">
    <w:pPr>
      <w:pStyle w:val="Nagwek"/>
      <w:spacing w:after="0" w:line="240" w:lineRule="auto"/>
      <w:rPr>
        <w:sz w:val="12"/>
        <w:szCs w:val="14"/>
      </w:rPr>
    </w:pPr>
    <w:r>
      <w:rPr>
        <w:sz w:val="12"/>
        <w:szCs w:val="14"/>
      </w:rPr>
      <w:tab/>
    </w:r>
    <w:r>
      <w:rPr>
        <w:sz w:val="12"/>
        <w:szCs w:val="14"/>
      </w:rPr>
      <w:tab/>
      <w:t>Biuro projektu:</w:t>
    </w:r>
  </w:p>
  <w:p w14:paraId="4448C128" w14:textId="77777777" w:rsidR="00523883" w:rsidRDefault="00523883" w:rsidP="00523883">
    <w:pPr>
      <w:pStyle w:val="Stopka"/>
      <w:spacing w:after="0" w:line="240" w:lineRule="auto"/>
      <w:rPr>
        <w:sz w:val="12"/>
        <w:szCs w:val="14"/>
      </w:rPr>
    </w:pPr>
    <w:r>
      <w:rPr>
        <w:b/>
        <w:sz w:val="12"/>
        <w:szCs w:val="14"/>
      </w:rPr>
      <w:tab/>
    </w:r>
    <w:r>
      <w:rPr>
        <w:b/>
        <w:sz w:val="12"/>
        <w:szCs w:val="14"/>
      </w:rPr>
      <w:tab/>
    </w:r>
    <w:r>
      <w:rPr>
        <w:sz w:val="12"/>
        <w:szCs w:val="14"/>
      </w:rPr>
      <w:t>ul. Kolejowa 1, 35-073 Rzeszów</w:t>
    </w:r>
  </w:p>
  <w:p w14:paraId="3626E8A2" w14:textId="77777777" w:rsidR="00523883" w:rsidRDefault="00523883" w:rsidP="00523883">
    <w:pPr>
      <w:pStyle w:val="Stopka"/>
      <w:spacing w:after="0" w:line="240" w:lineRule="auto"/>
      <w:rPr>
        <w:sz w:val="12"/>
        <w:szCs w:val="14"/>
      </w:rPr>
    </w:pPr>
    <w:r>
      <w:rPr>
        <w:sz w:val="12"/>
        <w:szCs w:val="14"/>
      </w:rPr>
      <w:tab/>
    </w:r>
    <w:r>
      <w:rPr>
        <w:sz w:val="12"/>
        <w:szCs w:val="14"/>
      </w:rPr>
      <w:tab/>
      <w:t>biuro@pzozaz.pl</w:t>
    </w:r>
  </w:p>
  <w:p w14:paraId="68620A81" w14:textId="1849CA6D" w:rsidR="00D2288F" w:rsidRPr="0021114C" w:rsidRDefault="00D2288F" w:rsidP="00523883">
    <w:pPr>
      <w:pStyle w:val="Nagwek"/>
      <w:spacing w:after="0" w:line="240" w:lineRule="auto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9067C" w14:textId="77777777" w:rsidR="0089784F" w:rsidRDefault="00897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AECA9" w14:textId="77777777" w:rsidR="004F4F45" w:rsidRDefault="004F4F45" w:rsidP="00D2288F">
      <w:pPr>
        <w:spacing w:after="0" w:line="240" w:lineRule="auto"/>
      </w:pPr>
      <w:r>
        <w:separator/>
      </w:r>
    </w:p>
  </w:footnote>
  <w:footnote w:type="continuationSeparator" w:id="0">
    <w:p w14:paraId="7C26D2C9" w14:textId="77777777" w:rsidR="004F4F45" w:rsidRDefault="004F4F45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4A8A4" w14:textId="77777777" w:rsidR="0089784F" w:rsidRDefault="00897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7F27" w14:textId="5DDF172B" w:rsidR="00D2288F" w:rsidRDefault="00523883" w:rsidP="00FE6570">
    <w:pPr>
      <w:pStyle w:val="Nagwek"/>
      <w:jc w:val="center"/>
    </w:pPr>
    <w:r w:rsidRPr="00574C7E">
      <w:rPr>
        <w:noProof/>
      </w:rPr>
      <w:drawing>
        <wp:inline distT="0" distB="0" distL="0" distR="0" wp14:anchorId="5288AE2D" wp14:editId="32105E16">
          <wp:extent cx="5760720" cy="463550"/>
          <wp:effectExtent l="0" t="0" r="0" b="0"/>
          <wp:docPr id="4474806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D3AAD3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59C5" w14:textId="77777777" w:rsidR="0089784F" w:rsidRDefault="00897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89676844">
    <w:abstractNumId w:val="11"/>
  </w:num>
  <w:num w:numId="2" w16cid:durableId="2032024491">
    <w:abstractNumId w:val="19"/>
  </w:num>
  <w:num w:numId="3" w16cid:durableId="799153573">
    <w:abstractNumId w:val="1"/>
  </w:num>
  <w:num w:numId="4" w16cid:durableId="993797472">
    <w:abstractNumId w:val="6"/>
  </w:num>
  <w:num w:numId="5" w16cid:durableId="511529872">
    <w:abstractNumId w:val="22"/>
  </w:num>
  <w:num w:numId="6" w16cid:durableId="1590191410">
    <w:abstractNumId w:val="23"/>
  </w:num>
  <w:num w:numId="7" w16cid:durableId="1602183347">
    <w:abstractNumId w:val="13"/>
  </w:num>
  <w:num w:numId="8" w16cid:durableId="416512932">
    <w:abstractNumId w:val="4"/>
  </w:num>
  <w:num w:numId="9" w16cid:durableId="1505626071">
    <w:abstractNumId w:val="15"/>
  </w:num>
  <w:num w:numId="10" w16cid:durableId="1476411854">
    <w:abstractNumId w:val="14"/>
  </w:num>
  <w:num w:numId="11" w16cid:durableId="542403310">
    <w:abstractNumId w:val="12"/>
  </w:num>
  <w:num w:numId="12" w16cid:durableId="466433511">
    <w:abstractNumId w:val="9"/>
  </w:num>
  <w:num w:numId="13" w16cid:durableId="1592658231">
    <w:abstractNumId w:val="20"/>
  </w:num>
  <w:num w:numId="14" w16cid:durableId="1954432079">
    <w:abstractNumId w:val="17"/>
  </w:num>
  <w:num w:numId="15" w16cid:durableId="2080051155">
    <w:abstractNumId w:val="21"/>
  </w:num>
  <w:num w:numId="16" w16cid:durableId="1811047631">
    <w:abstractNumId w:val="16"/>
  </w:num>
  <w:num w:numId="17" w16cid:durableId="1880118172">
    <w:abstractNumId w:val="7"/>
  </w:num>
  <w:num w:numId="18" w16cid:durableId="66733934">
    <w:abstractNumId w:val="2"/>
  </w:num>
  <w:num w:numId="19" w16cid:durableId="1657031894">
    <w:abstractNumId w:val="24"/>
  </w:num>
  <w:num w:numId="20" w16cid:durableId="2102529701">
    <w:abstractNumId w:val="10"/>
  </w:num>
  <w:num w:numId="21" w16cid:durableId="166988758">
    <w:abstractNumId w:val="18"/>
  </w:num>
  <w:num w:numId="22" w16cid:durableId="878123872">
    <w:abstractNumId w:val="3"/>
  </w:num>
  <w:num w:numId="23" w16cid:durableId="873081165">
    <w:abstractNumId w:val="8"/>
  </w:num>
  <w:num w:numId="24" w16cid:durableId="456803580">
    <w:abstractNumId w:val="0"/>
  </w:num>
  <w:num w:numId="25" w16cid:durableId="26345953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013635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03F30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B7AA1"/>
    <w:rsid w:val="001C2720"/>
    <w:rsid w:val="001D3D92"/>
    <w:rsid w:val="001D4FF0"/>
    <w:rsid w:val="001E096F"/>
    <w:rsid w:val="001E09B8"/>
    <w:rsid w:val="001E205F"/>
    <w:rsid w:val="001E5548"/>
    <w:rsid w:val="001E70F2"/>
    <w:rsid w:val="001F6B5D"/>
    <w:rsid w:val="0021114C"/>
    <w:rsid w:val="0021174B"/>
    <w:rsid w:val="00215520"/>
    <w:rsid w:val="00233975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2F5D17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0A"/>
    <w:rsid w:val="003E15A5"/>
    <w:rsid w:val="00401479"/>
    <w:rsid w:val="00406018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4F4F45"/>
    <w:rsid w:val="005224AF"/>
    <w:rsid w:val="00523883"/>
    <w:rsid w:val="00531A87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44F7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35EDF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D2E4D"/>
    <w:rsid w:val="007F56DE"/>
    <w:rsid w:val="007F7DEF"/>
    <w:rsid w:val="00813051"/>
    <w:rsid w:val="008159C9"/>
    <w:rsid w:val="00842687"/>
    <w:rsid w:val="00852014"/>
    <w:rsid w:val="00875B14"/>
    <w:rsid w:val="0089053B"/>
    <w:rsid w:val="0089784F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53A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D710D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028F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0FF9B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89A27-AC4A-4A21-BE8C-EA770AD3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4</cp:revision>
  <cp:lastPrinted>2024-05-24T07:34:00Z</cp:lastPrinted>
  <dcterms:created xsi:type="dcterms:W3CDTF">2025-10-28T19:58:00Z</dcterms:created>
  <dcterms:modified xsi:type="dcterms:W3CDTF">2026-01-19T09:21:00Z</dcterms:modified>
</cp:coreProperties>
</file>