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83385" w14:textId="77777777" w:rsidR="005D5E3E" w:rsidRDefault="005D5E3E" w:rsidP="001771A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672D4F3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</w:p>
    <w:p w14:paraId="50456313" w14:textId="19AC6102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>Projekt „</w:t>
      </w:r>
      <w:r w:rsidR="00B46B65"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Aktywna integracja w </w:t>
      </w: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ZAZ w Rzeszowie”</w:t>
      </w:r>
    </w:p>
    <w:p w14:paraId="10F6A52D" w14:textId="77777777" w:rsidR="005D5E3E" w:rsidRPr="00B117DB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6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  <w:t xml:space="preserve"> jest współfinansowany ze środków Europejskiego Funduszu Społecznego Plus w ramach </w:t>
      </w:r>
      <w:r w:rsidRPr="00B117DB">
        <w:rPr>
          <w:rFonts w:ascii="Times New Roman" w:hAnsi="Times New Roman"/>
          <w:b/>
          <w:color w:val="222222"/>
          <w:sz w:val="32"/>
          <w:szCs w:val="26"/>
        </w:rPr>
        <w:t>programu regionalnego Fundusze Europejskie dla Podkarpacia 2021 – 2027</w:t>
      </w:r>
    </w:p>
    <w:p w14:paraId="612B5795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sz w:val="32"/>
          <w:szCs w:val="24"/>
          <w:lang w:eastAsia="zh-CN" w:bidi="hi-IN"/>
        </w:rPr>
      </w:pPr>
    </w:p>
    <w:p w14:paraId="56CBDD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32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32"/>
          <w:szCs w:val="24"/>
          <w:lang w:eastAsia="zh-CN" w:bidi="hi-IN"/>
        </w:rPr>
        <w:t>Projekt realizowany jest przez Polski Związek Organizatorów Zakładów Aktywności Zawodowej i Warsztatów Terapii Zajęciowej</w:t>
      </w:r>
    </w:p>
    <w:p w14:paraId="6605DFF1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A6D034F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324B09D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1983262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FORMULARZ ZGŁOSZENIOWY DO PROJEKTU</w:t>
      </w:r>
    </w:p>
    <w:p w14:paraId="46D187AF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20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6"/>
        <w:gridCol w:w="4590"/>
      </w:tblGrid>
      <w:tr w:rsidR="005D5E3E" w14:paraId="5889FE78" w14:textId="77777777" w:rsidTr="00DB740F"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F133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7A258EA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Informacje wypełniane przez osobę przyjmującą wniosek</w:t>
            </w:r>
          </w:p>
          <w:p w14:paraId="3A39DAC1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DC94EA0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4321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73315BF0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przyjęcia formularza</w:t>
            </w:r>
          </w:p>
          <w:p w14:paraId="47A0F50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E41A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5FE999B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A366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4465E4EF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Numer formularza</w:t>
            </w:r>
          </w:p>
          <w:p w14:paraId="140C84A9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4A07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DF31146" w14:textId="77777777" w:rsidTr="00DB740F">
        <w:tc>
          <w:tcPr>
            <w:tcW w:w="5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7952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32016B0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Podpis osoby przyjmującej formularz</w:t>
            </w:r>
          </w:p>
          <w:p w14:paraId="7B72F8E6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C3933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50EA8D09" w14:textId="77777777" w:rsidR="005D5E3E" w:rsidRPr="00B117DB" w:rsidRDefault="005D5E3E" w:rsidP="005D5E3E">
      <w:pPr>
        <w:suppressAutoHyphens/>
        <w:autoSpaceDN w:val="0"/>
        <w:spacing w:before="120" w:after="0" w:line="276" w:lineRule="auto"/>
        <w:jc w:val="center"/>
        <w:textAlignment w:val="baseline"/>
        <w:rPr>
          <w:rFonts w:ascii="Times New Roman" w:eastAsia="Times New Roman" w:hAnsi="Times New Roman"/>
          <w:b/>
          <w:color w:val="000000"/>
          <w:lang w:eastAsia="pl-PL"/>
        </w:rPr>
      </w:pPr>
    </w:p>
    <w:p w14:paraId="51316D9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046BD41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64D760A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5A47C47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24088D0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0CD3EF3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CF4AA46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135208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E2DD7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FB9B7A4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2C6C37B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E46024E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ED31BCA" w14:textId="1C625CD2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48FB777" w14:textId="187DF52C" w:rsidR="003B35DA" w:rsidRDefault="003B35D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3336184" w14:textId="77777777" w:rsidR="003B35DA" w:rsidRDefault="003B35D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3DDE9B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35C5A24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8FADB57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ABD5E4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DD713E1" w14:textId="77777777" w:rsidR="00DC2B6A" w:rsidRDefault="00DC2B6A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F224DCC" w14:textId="77777777" w:rsidR="005D5E3E" w:rsidRPr="00DE43A9" w:rsidRDefault="005D5E3E" w:rsidP="005D5E3E">
      <w:pPr>
        <w:widowControl w:val="0"/>
        <w:numPr>
          <w:ilvl w:val="3"/>
          <w:numId w:val="26"/>
        </w:numPr>
        <w:suppressAutoHyphens/>
        <w:autoSpaceDN w:val="0"/>
        <w:spacing w:after="0" w:line="240" w:lineRule="auto"/>
        <w:ind w:firstLine="540"/>
        <w:jc w:val="center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lastRenderedPageBreak/>
        <w:t xml:space="preserve"> </w:t>
      </w:r>
      <w:r w:rsidRPr="00DE43A9">
        <w:rPr>
          <w:rFonts w:ascii="Times New Roman" w:eastAsia="SimSun" w:hAnsi="Times New Roman"/>
          <w:b/>
          <w:kern w:val="3"/>
          <w:lang w:eastAsia="zh-CN" w:bidi="hi-IN"/>
        </w:rPr>
        <w:t>INFORMACJE DOTYCZĄCE KANDYDATA/KANDYDATKI DO PROJEKTU</w:t>
      </w:r>
    </w:p>
    <w:p w14:paraId="320F414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ind w:left="540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17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74"/>
        <w:gridCol w:w="3063"/>
        <w:gridCol w:w="2880"/>
      </w:tblGrid>
      <w:tr w:rsidR="005D5E3E" w14:paraId="4DBBEBD4" w14:textId="77777777" w:rsidTr="00DB740F"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484D8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D252B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Dane personalne</w:t>
            </w:r>
          </w:p>
        </w:tc>
      </w:tr>
      <w:tr w:rsidR="005D5E3E" w14:paraId="1FA6017C" w14:textId="77777777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530A7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4768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Imię / Imiona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30A7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8B4EA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E45807A" w14:textId="77777777" w:rsidTr="00DB740F">
        <w:trPr>
          <w:trHeight w:val="34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93B50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94DC9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Nazwisko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DF107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88701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FC65DCA" w14:textId="77777777" w:rsidTr="00DB740F">
        <w:trPr>
          <w:trHeight w:val="41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5EB3B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20726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 i miejsce urodzenia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0CE5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38927B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62C5F7A" w14:textId="77777777" w:rsidTr="00DB740F">
        <w:trPr>
          <w:trHeight w:val="539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9104E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0EC37F58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901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Płeć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C9CD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Kobieta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9F51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Mężczyzna   </w:t>
            </w:r>
          </w:p>
        </w:tc>
      </w:tr>
      <w:tr w:rsidR="005D5E3E" w14:paraId="716808C1" w14:textId="77777777" w:rsidTr="00DB740F">
        <w:trPr>
          <w:trHeight w:val="62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57A95B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08E05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Telefon kontaktowy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2A8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163DDC0" w14:textId="77777777" w:rsidTr="00DB740F">
        <w:trPr>
          <w:trHeight w:val="311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24C0D6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69AC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Adres e – mail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D61C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374C9E5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3A662BCE" w14:textId="77777777" w:rsidTr="00DB740F">
        <w:trPr>
          <w:cantSplit/>
          <w:trHeight w:val="48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3EC419" w14:textId="77777777" w:rsidR="005D5E3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  <w:p w14:paraId="65F5D982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635A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Adres </w:t>
            </w:r>
            <w:r>
              <w:rPr>
                <w:rFonts w:ascii="Times New Roman" w:eastAsia="SimSun" w:hAnsi="Times New Roman"/>
                <w:color w:val="000000"/>
                <w:kern w:val="3"/>
                <w:sz w:val="24"/>
                <w:szCs w:val="24"/>
                <w:lang w:eastAsia="zh-CN" w:bidi="hi-IN"/>
              </w:rPr>
              <w:t>zamieszkania</w:t>
            </w:r>
          </w:p>
        </w:tc>
      </w:tr>
      <w:tr w:rsidR="005D5E3E" w14:paraId="44DCA2D3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CAB3E4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80E55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EBE3D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90C51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3E6B5E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2B233E20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F5F5EEE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9A7F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3E01A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249B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Miasto            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300D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Wieś            </w:t>
            </w:r>
          </w:p>
        </w:tc>
      </w:tr>
      <w:tr w:rsidR="005D5E3E" w14:paraId="5ED4B6F1" w14:textId="77777777" w:rsidTr="00DB740F">
        <w:trPr>
          <w:cantSplit/>
          <w:trHeight w:val="16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2131032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610BF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15706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616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661C181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77131E2" w14:textId="77777777" w:rsidTr="00DB740F">
        <w:trPr>
          <w:cantSplit/>
          <w:trHeight w:val="24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7B292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74CD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7C5F8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97C1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FCA1AC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38B0991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C9387C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CD1E4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1092F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2040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9C0C67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3B3DEA9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7FAD1F2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551BA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402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2F6B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6AF073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66334E50" w14:textId="77777777" w:rsidTr="00DB740F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671B68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7487F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9246D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53E4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A22701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59504E1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78D0D24C" w14:textId="77777777" w:rsidR="005D5E3E" w:rsidRPr="00676B03" w:rsidRDefault="005D5E3E" w:rsidP="005D5E3E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16"/>
          <w:szCs w:val="16"/>
          <w:lang w:eastAsia="zh-CN" w:bidi="hi-IN"/>
        </w:rPr>
      </w:pPr>
    </w:p>
    <w:p w14:paraId="7E2096CE" w14:textId="77777777" w:rsidR="00DC2B6A" w:rsidRDefault="005D5E3E" w:rsidP="00D5126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II. 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 xml:space="preserve">INFORMACJE UZUPEŁNIAJĄCE DOTYCZĄCE KANDYDATA/KANDYDATKI </w:t>
      </w:r>
      <w:r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D</w:t>
      </w:r>
      <w:r w:rsidRPr="00DE43A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O PROJEKTU</w:t>
      </w:r>
    </w:p>
    <w:p w14:paraId="43465DF0" w14:textId="77777777" w:rsidR="00DC2B6A" w:rsidRDefault="00DC2B6A" w:rsidP="00DC2B6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tbl>
      <w:tblPr>
        <w:tblW w:w="10046" w:type="dxa"/>
        <w:tblInd w:w="-12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420"/>
        <w:gridCol w:w="3064"/>
        <w:gridCol w:w="10"/>
        <w:gridCol w:w="526"/>
        <w:gridCol w:w="739"/>
        <w:gridCol w:w="1695"/>
        <w:gridCol w:w="158"/>
        <w:gridCol w:w="2854"/>
      </w:tblGrid>
      <w:tr w:rsidR="005D5E3E" w14:paraId="6289D248" w14:textId="77777777" w:rsidTr="00882986">
        <w:trPr>
          <w:cantSplit/>
          <w:trHeight w:val="293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E98D3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17E6F32" w14:textId="77777777" w:rsidTr="00882986">
        <w:trPr>
          <w:cantSplit/>
          <w:trHeight w:val="2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55094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51723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Wykształcenie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X we właściwym miejscu wybierając jedno ostatnie ukończone wykształcenie tzn. najwyższe)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83D4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742363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Brak</w:t>
            </w:r>
          </w:p>
        </w:tc>
      </w:tr>
      <w:tr w:rsidR="005D5E3E" w14:paraId="2DA1AF3D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A7CB006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C79AE60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23445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015834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Podstawowe</w:t>
            </w:r>
          </w:p>
        </w:tc>
      </w:tr>
      <w:tr w:rsidR="005D5E3E" w14:paraId="351C7EB4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CC83D0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E9956E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16991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CECFD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Gimnazjalne</w:t>
            </w:r>
          </w:p>
        </w:tc>
      </w:tr>
      <w:tr w:rsidR="005D5E3E" w14:paraId="15779111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1357C3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EBD028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9D578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31348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Ponadgimnazjalne</w:t>
            </w:r>
          </w:p>
        </w:tc>
      </w:tr>
      <w:tr w:rsidR="00B601AC" w14:paraId="505A174F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FDA97C" w14:textId="77777777" w:rsidR="00B601AC" w:rsidRDefault="00B601AC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5BAA9A" w14:textId="77777777" w:rsidR="00B601AC" w:rsidRDefault="00B601AC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ACA466" w14:textId="77777777" w:rsidR="00B601AC" w:rsidRDefault="00B601AC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B975A" w14:textId="5CB119A2" w:rsidR="00B601AC" w:rsidRPr="00DF7491" w:rsidRDefault="00B601AC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Średnie</w:t>
            </w:r>
          </w:p>
        </w:tc>
      </w:tr>
      <w:tr w:rsidR="005D5E3E" w14:paraId="27C81281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704FFD6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5D7733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C8B0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D86C6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  <w:t>Policealne</w:t>
            </w:r>
          </w:p>
        </w:tc>
      </w:tr>
      <w:tr w:rsidR="005D5E3E" w14:paraId="5B4283EC" w14:textId="77777777" w:rsidTr="00882986">
        <w:trPr>
          <w:cantSplit/>
          <w:trHeight w:val="29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17A97A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718FC1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0C6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C54DB1" w14:textId="77777777" w:rsidR="005D5E3E" w:rsidRPr="00DF7491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3"/>
                <w:sz w:val="24"/>
                <w:szCs w:val="24"/>
                <w:lang w:eastAsia="ar-SA" w:bidi="hi-IN"/>
              </w:rPr>
            </w:pPr>
            <w:r w:rsidRPr="00DF7491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Wyższe</w:t>
            </w:r>
          </w:p>
        </w:tc>
      </w:tr>
      <w:tr w:rsidR="005D5E3E" w14:paraId="25AC0D74" w14:textId="77777777" w:rsidTr="00882986">
        <w:trPr>
          <w:cantSplit/>
          <w:trHeight w:val="322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BE2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4D31C79" w14:textId="77777777" w:rsidTr="00882986">
        <w:trPr>
          <w:cantSplit/>
          <w:trHeight w:val="95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8CD0DD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359131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Status na rynku pracy </w:t>
            </w:r>
            <w:r w:rsidRPr="008F409E"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FD5A6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841AC6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bezrobotna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(bezrobotny zarejestrowany</w:t>
            </w:r>
          </w:p>
          <w:p w14:paraId="0803CCC3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ewidencji urzędów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14:paraId="6DCAEA1F" w14:textId="77777777" w:rsidTr="00882986">
        <w:trPr>
          <w:cantSplit/>
          <w:trHeight w:val="981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81A50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62610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EF3BB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91517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</w:t>
            </w:r>
            <w:r w:rsidRPr="008F409E">
              <w:rPr>
                <w:rFonts w:ascii="Times New Roman" w:eastAsia="SimSun" w:hAnsi="Times New Roman" w:cs="Mangal"/>
                <w:b/>
                <w:kern w:val="3"/>
                <w:sz w:val="24"/>
                <w:szCs w:val="24"/>
                <w:lang w:eastAsia="zh-CN" w:bidi="hi-IN"/>
              </w:rPr>
              <w:t xml:space="preserve"> długotrwale bezrobotna</w:t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vertAlign w:val="superscript"/>
                <w:lang w:eastAsia="zh-CN" w:bidi="hi-IN"/>
              </w:rPr>
              <w:footnoteReference w:id="1"/>
            </w:r>
            <w:r w:rsidRPr="008F409E"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  <w:t xml:space="preserve"> (długotrwale bezrobotny zarejestrowany w urzędach pracy)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 w załączeniu wymagane zaświadczenie z PUP</w:t>
            </w:r>
          </w:p>
        </w:tc>
      </w:tr>
      <w:tr w:rsidR="005D5E3E" w14:paraId="615161F6" w14:textId="77777777" w:rsidTr="00882986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4B621350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0C8BC386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8AEE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BA380B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aktywnie poszukująca pracy</w:t>
            </w:r>
          </w:p>
          <w:p w14:paraId="1204E85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highlight w:val="yellow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(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zarejestrowana jako bezrobotna lub poszukująca pracy w publicznych służbach zatrudnienia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,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gotowa do podjęcia pracy i aktywnie poszukująca pracy)</w:t>
            </w:r>
            <w:r w:rsidRPr="008F409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</w:r>
          </w:p>
        </w:tc>
      </w:tr>
      <w:tr w:rsidR="005D5E3E" w14:paraId="056F46CA" w14:textId="77777777" w:rsidTr="00882986">
        <w:trPr>
          <w:cantSplit/>
          <w:trHeight w:val="1040"/>
        </w:trPr>
        <w:tc>
          <w:tcPr>
            <w:tcW w:w="580" w:type="dxa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0A2801D9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right w:val="nil"/>
            </w:tcBorders>
            <w:vAlign w:val="center"/>
          </w:tcPr>
          <w:p w14:paraId="3BDB8F64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18B396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E6D8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Osoba bierna zawodowo</w:t>
            </w:r>
          </w:p>
          <w:p w14:paraId="4DAD1E46" w14:textId="77777777" w:rsidR="005D5E3E" w:rsidRPr="008F409E" w:rsidRDefault="00DC2B6A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B117DB">
              <w:rPr>
                <w:rFonts w:ascii="Times New Roman" w:hAnsi="Times New Roman"/>
                <w:sz w:val="24"/>
                <w:szCs w:val="26"/>
              </w:rPr>
              <w:t>(osoba, która w danej chwili nie tworzy zasobów siły roboczej, tj. nie pracuje i nie jest bezrobotna, to osoba powyżej 15 roku życia (m.in. uczniowie, studenci, osoby przeby</w:t>
            </w:r>
            <w:r>
              <w:rPr>
                <w:rFonts w:ascii="Times New Roman" w:hAnsi="Times New Roman"/>
                <w:sz w:val="24"/>
                <w:szCs w:val="26"/>
              </w:rPr>
              <w:t>wające na urlopie wychowawczym)</w:t>
            </w:r>
          </w:p>
        </w:tc>
      </w:tr>
      <w:tr w:rsidR="005D5E3E" w14:paraId="63E2D17D" w14:textId="77777777" w:rsidTr="00882986">
        <w:trPr>
          <w:cantSplit/>
          <w:trHeight w:val="620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FB6151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D12129" w14:textId="77777777" w:rsidR="005D5E3E" w:rsidRPr="007072D8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F21FB3" w14:textId="77777777" w:rsidR="005D5E3E" w:rsidRPr="007072D8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highlight w:val="yellow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B6EEF7" w14:textId="77777777" w:rsidR="005D5E3E" w:rsidRPr="008F409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8F409E"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 xml:space="preserve">Osoba </w:t>
            </w:r>
            <w:r>
              <w:rPr>
                <w:rFonts w:ascii="Times New Roman" w:eastAsia="SimSun" w:hAnsi="Times New Roman"/>
                <w:b/>
                <w:kern w:val="3"/>
                <w:sz w:val="24"/>
                <w:szCs w:val="24"/>
                <w:lang w:eastAsia="zh-CN" w:bidi="hi-IN"/>
              </w:rPr>
              <w:t>pracująca</w:t>
            </w:r>
          </w:p>
          <w:p w14:paraId="2AFA6AE0" w14:textId="77777777" w:rsidR="005D5E3E" w:rsidRPr="00B117DB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9665C82" w14:textId="77777777" w:rsidTr="00882986">
        <w:trPr>
          <w:cantSplit/>
          <w:trHeight w:val="180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B988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7324EC7" w14:textId="77777777" w:rsidTr="00882986">
        <w:trPr>
          <w:cantSplit/>
          <w:trHeight w:val="18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7EAA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1D33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Orzeczenie o stopniu niepełnosprawności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1014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AFD3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lekkim</w:t>
            </w:r>
          </w:p>
        </w:tc>
      </w:tr>
      <w:tr w:rsidR="005D5E3E" w14:paraId="5F72C96C" w14:textId="77777777" w:rsidTr="00882986">
        <w:trPr>
          <w:cantSplit/>
          <w:trHeight w:val="283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004E98F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80CE71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A76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013C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umiarkowanym</w:t>
            </w:r>
          </w:p>
        </w:tc>
      </w:tr>
      <w:tr w:rsidR="005D5E3E" w14:paraId="6B2C9357" w14:textId="77777777" w:rsidTr="00882986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1A62D2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F1FAAE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C496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C95E1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Niepełnosprawność w stopniu znacznym</w:t>
            </w:r>
          </w:p>
        </w:tc>
      </w:tr>
      <w:tr w:rsidR="005D5E3E" w14:paraId="63996AFA" w14:textId="77777777" w:rsidTr="00882986">
        <w:trPr>
          <w:cantSplit/>
          <w:trHeight w:val="298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81D66E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B02180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9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6038B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86C36C6" w14:textId="455B11AE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Symbol przyczyny niepełnosprawności: …………...……</w:t>
            </w:r>
          </w:p>
          <w:p w14:paraId="3A7DF4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D0DC05D" w14:textId="3F7D9D5D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Data</w:t>
            </w:r>
            <w:r w:rsid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ważności</w:t>
            </w:r>
            <w:r w:rsid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orzeczenia:………………………..……</w:t>
            </w:r>
          </w:p>
        </w:tc>
      </w:tr>
      <w:tr w:rsidR="005D5E3E" w14:paraId="6AF591FB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A9E5B2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3DD8E3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z niepełnosprawnością sprzężoną u której stwierdzono występowanie dwóch lub więcej niepełnosprawności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A5C8C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2414F46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F0F96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019C79B4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9622AA2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EE2EBC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5. 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183E4E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placówki opieki instytucjonalnej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1160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 </w:t>
            </w:r>
          </w:p>
          <w:p w14:paraId="1AE72007" w14:textId="77777777"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placówki</w:t>
            </w:r>
          </w:p>
          <w:p w14:paraId="2FC46E6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CC58A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43720CC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09ED09C1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0A3CA1" w14:textId="77777777" w:rsidR="005D5E3E" w:rsidRDefault="005D5E3E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273388A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 opuszczająca jednostki opieki penitencjarnej w terminie ostatnich 12 miesięcy</w:t>
            </w:r>
          </w:p>
          <w:p w14:paraId="21C4B3AC" w14:textId="77777777" w:rsidR="000D26B4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D966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79EF4A0C" w14:textId="77777777" w:rsidR="005D5E3E" w:rsidRPr="00D5126C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</w:pPr>
            <w:r w:rsidRPr="00D5126C">
              <w:rPr>
                <w:rFonts w:ascii="Times New Roman" w:eastAsia="SimSun" w:hAnsi="Times New Roman"/>
                <w:kern w:val="3"/>
                <w:sz w:val="20"/>
                <w:szCs w:val="24"/>
                <w:lang w:eastAsia="zh-CN" w:bidi="hi-IN"/>
              </w:rPr>
              <w:t>w załączeniu wymagane zaświadczenie o opuszczeniu jednostki</w:t>
            </w:r>
          </w:p>
          <w:p w14:paraId="6BF8B8C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D48A7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  <w:p w14:paraId="57D10D0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0D26B4" w14:paraId="620DA637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68286" w14:textId="0CFB5553" w:rsidR="000D26B4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4D6A1F9A" w14:textId="6BAB5AD3" w:rsidR="000D26B4" w:rsidRPr="00B601AC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Osoba, korzystająca z Programu FE PŻ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B2E28" w14:textId="331CF5DD" w:rsidR="000D26B4" w:rsidRPr="00B601AC" w:rsidRDefault="00F572A5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□ </w:t>
            </w:r>
            <w:r w:rsidR="000D26B4"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TAK</w:t>
            </w:r>
          </w:p>
          <w:p w14:paraId="7B4B3760" w14:textId="10A3D551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w załączeniu wymagane zaświadczenie o korzystaniu z FE PŻ,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985550" w14:textId="5BA9DD62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</w:t>
            </w:r>
          </w:p>
        </w:tc>
      </w:tr>
      <w:tr w:rsidR="000D26B4" w14:paraId="141E0BD4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AEFC03" w14:textId="56B51B7F" w:rsidR="000D26B4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B06C299" w14:textId="61FC612C" w:rsidR="000D26B4" w:rsidRPr="00B601AC" w:rsidRDefault="000D26B4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Osoba, potwierdza brak korzystania z rodzajowo tożsamego wsparcia, występującego w tym samym czasie w innych projektach realizowanych w ramach EFS Plus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56894" w14:textId="77777777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□ TAK </w:t>
            </w:r>
          </w:p>
          <w:p w14:paraId="2D645AAC" w14:textId="7782FB73" w:rsidR="000D26B4" w:rsidRPr="00B601AC" w:rsidRDefault="000D26B4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w załączeniu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7245F06" w14:textId="49796892" w:rsidR="000D26B4" w:rsidRPr="00B601AC" w:rsidRDefault="00F572A5" w:rsidP="000D26B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</w:t>
            </w:r>
            <w:r w:rsidR="000D26B4" w:rsidRPr="00B601AC"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 w:rsidR="000D26B4"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NIE </w:t>
            </w:r>
          </w:p>
          <w:p w14:paraId="7DF75252" w14:textId="2987BB2C" w:rsidR="000D26B4" w:rsidRPr="00B601AC" w:rsidRDefault="000D26B4" w:rsidP="000D26B4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0"/>
                <w:szCs w:val="20"/>
                <w:lang w:eastAsia="zh-CN" w:bidi="hi-IN"/>
              </w:rPr>
              <w:t>w załączeniu oświadczenie</w:t>
            </w:r>
          </w:p>
        </w:tc>
      </w:tr>
      <w:tr w:rsidR="00F572A5" w14:paraId="29163C91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791994" w14:textId="0189A232" w:rsidR="00F572A5" w:rsidRDefault="00F572A5" w:rsidP="00DB740F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lastRenderedPageBreak/>
              <w:t>9.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5BD72046" w14:textId="6561CCA0" w:rsidR="00F572A5" w:rsidRPr="00B601AC" w:rsidRDefault="00F572A5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 zakresie dojazdu do miejsca pracy i z powrotem, oświadczam że;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FE11A4" w14:textId="2DCC4758" w:rsidR="00F572A5" w:rsidRPr="00B601AC" w:rsidRDefault="00F572A5" w:rsidP="00F572A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□ samodzielnie (pieszo/transportem własnym/komunikacją transportu publicznego PKS/ MKS dotrę do miejsca pracy i z powrotem z miejsca pracy do miejsca mojego zamieszkania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F7B637" w14:textId="24CD0963" w:rsidR="00F572A5" w:rsidRPr="00B601AC" w:rsidRDefault="00F572A5" w:rsidP="00F572A5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B601AC">
              <w:rPr>
                <w:rFonts w:ascii="Times New Roman" w:hAnsi="Times New Roman"/>
                <w:sz w:val="24"/>
                <w:szCs w:val="24"/>
              </w:rPr>
              <w:t>□skorzystam z dowozu zapewnionego przez Wnioskodawcę do miejsca pracy i z powrotem miejsca pracy do miejsca zamieszkania</w:t>
            </w:r>
          </w:p>
        </w:tc>
      </w:tr>
      <w:tr w:rsidR="00B601AC" w14:paraId="53A28F12" w14:textId="77777777" w:rsidTr="00882986">
        <w:trPr>
          <w:cantSplit/>
          <w:trHeight w:val="298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9BE689" w14:textId="47F2EBE8" w:rsidR="00B601AC" w:rsidRDefault="00B601AC" w:rsidP="00B601AC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3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28E8032B" w14:textId="4026C55C" w:rsidR="00B601AC" w:rsidRDefault="00B601AC" w:rsidP="00B601AC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Osoba, doświadczająca wielokrotnego wykluczenia</w:t>
            </w:r>
          </w:p>
        </w:tc>
        <w:tc>
          <w:tcPr>
            <w:tcW w:w="29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E1F95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□ TAK</w:t>
            </w:r>
          </w:p>
          <w:p w14:paraId="00488E93" w14:textId="5DBE63B4" w:rsidR="00B601AC" w:rsidRDefault="00B601AC" w:rsidP="00B601A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</w:t>
            </w:r>
            <w:r w:rsidRPr="0021637B">
              <w:rPr>
                <w:rFonts w:ascii="Times New Roman" w:hAnsi="Times New Roman"/>
                <w:sz w:val="24"/>
                <w:szCs w:val="24"/>
              </w:rPr>
              <w:t xml:space="preserve"> załączeniu zaświadczenie od właściwej instytucji, potwierdzające przesłankę wykluczenia, oświadczenie</w:t>
            </w:r>
          </w:p>
        </w:tc>
        <w:tc>
          <w:tcPr>
            <w:tcW w:w="301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C03E2A7" w14:textId="337F4808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  <w:r w:rsidRPr="0021637B">
              <w:rPr>
                <w:rFonts w:ascii="Times New Roman" w:hAnsi="Times New Roman"/>
                <w:sz w:val="24"/>
                <w:szCs w:val="24"/>
              </w:rPr>
              <w:t>□ NIE</w:t>
            </w:r>
          </w:p>
          <w:p w14:paraId="6C1B20F1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7CBBC8D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0D68EF" w14:textId="77777777" w:rsidR="00B601AC" w:rsidRPr="0021637B" w:rsidRDefault="00B601AC" w:rsidP="00B601AC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8586EE1" w14:textId="77777777" w:rsidR="00B601AC" w:rsidRDefault="00B601AC" w:rsidP="00B601AC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1D76A125" w14:textId="77777777" w:rsidTr="00882986">
        <w:trPr>
          <w:cantSplit/>
          <w:trHeight w:val="202"/>
        </w:trPr>
        <w:tc>
          <w:tcPr>
            <w:tcW w:w="10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77D8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BF4416E" w14:textId="77777777" w:rsidTr="00882986">
        <w:trPr>
          <w:cantSplit/>
          <w:trHeight w:val="606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10D5C4" w14:textId="0B495367" w:rsidR="005D5E3E" w:rsidRDefault="00B601AC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11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E5AB6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Ubezwłasnowolnienie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E4BB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C751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1C84CE9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TAK</w:t>
            </w:r>
          </w:p>
          <w:p w14:paraId="2DF7666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1F6F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CZĘŚCIOWE     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CAŁKOWITE</w:t>
            </w:r>
          </w:p>
        </w:tc>
      </w:tr>
      <w:tr w:rsidR="005D5E3E" w14:paraId="1DF90F1B" w14:textId="77777777" w:rsidTr="00882986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47EEE8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4919B84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7F50F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51460C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NIE</w:t>
            </w:r>
          </w:p>
        </w:tc>
      </w:tr>
      <w:tr w:rsidR="005D5E3E" w14:paraId="2D962AE2" w14:textId="77777777" w:rsidTr="00882986">
        <w:trPr>
          <w:cantSplit/>
          <w:trHeight w:val="320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42FE" w14:textId="1DDF0DBE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46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7EF5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Dane teleadresowe opiekuna prawnego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br/>
              <w:t>(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wypełnić w przypadku gdy kandydat/kandydatka jest osobą  ubezwłasnowolnioną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)</w:t>
            </w:r>
          </w:p>
        </w:tc>
      </w:tr>
      <w:tr w:rsidR="005D5E3E" w14:paraId="0C30F95A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F7FC1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FC07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A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7B70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Miejscowość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45B1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6176233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DE662B4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DDAB06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AE8742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B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7C40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Rodzaj miejscowości</w:t>
            </w:r>
          </w:p>
        </w:tc>
        <w:tc>
          <w:tcPr>
            <w:tcW w:w="31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77D3E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>□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Miasto            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80CF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  </w:t>
            </w:r>
            <w:r>
              <w:rPr>
                <w:rFonts w:ascii="Times New Roman" w:eastAsia="SimSun" w:hAnsi="Times New Roman"/>
                <w:kern w:val="3"/>
                <w:sz w:val="40"/>
                <w:szCs w:val="24"/>
                <w:lang w:eastAsia="zh-CN" w:bidi="hi-IN"/>
              </w:rPr>
              <w:t xml:space="preserve"> □ </w:t>
            </w: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Wieś            </w:t>
            </w:r>
          </w:p>
        </w:tc>
      </w:tr>
      <w:tr w:rsidR="005D5E3E" w14:paraId="1A6F5C4E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A6580B5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7A07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C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A46AC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Ulica, nr domu / lokalu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0EA7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544FF4C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678E45E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D34CB2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62F84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D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DAA1F7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Kod pocztowy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845E18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1F1A7EA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5E1BBB26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6DDC9FB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9A883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E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694EE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Województwo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5878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0A2C3C8E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27B32053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8E7770C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CEE3D3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F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06CEAD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Powiat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37F16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489F70B1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75A2FD1F" w14:textId="77777777" w:rsidTr="00882986">
        <w:trPr>
          <w:cantSplit/>
          <w:trHeight w:val="320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EBEAD1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C2585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</w:t>
            </w:r>
          </w:p>
        </w:tc>
        <w:tc>
          <w:tcPr>
            <w:tcW w:w="30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8581A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30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Gmina</w:t>
            </w:r>
          </w:p>
        </w:tc>
        <w:tc>
          <w:tcPr>
            <w:tcW w:w="59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8AFCB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  <w:p w14:paraId="50BCCA20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5D5E3E" w14:paraId="41874816" w14:textId="77777777" w:rsidTr="00882986">
        <w:trPr>
          <w:cantSplit/>
          <w:trHeight w:val="321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583C1" w14:textId="119C5917" w:rsidR="005D5E3E" w:rsidRDefault="00A0240F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>12</w:t>
            </w:r>
            <w:r w:rsidR="005D5E3E"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. </w:t>
            </w:r>
          </w:p>
        </w:tc>
        <w:tc>
          <w:tcPr>
            <w:tcW w:w="34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2C2F66" w14:textId="77777777" w:rsidR="005D5E3E" w:rsidRDefault="005D5E3E" w:rsidP="00DB740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  <w:t xml:space="preserve">Preferowane stanowisko pracy </w:t>
            </w:r>
            <w:r>
              <w:rPr>
                <w:rFonts w:ascii="Times New Roman" w:eastAsia="SimSun" w:hAnsi="Times New Roman"/>
                <w:i/>
                <w:kern w:val="3"/>
                <w:sz w:val="24"/>
                <w:szCs w:val="24"/>
                <w:lang w:eastAsia="zh-CN" w:bidi="hi-IN"/>
              </w:rPr>
              <w:t>(proszę zaznaczyć tylko 1 odpowiedź)</w:t>
            </w: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231CF1" w14:textId="77777777" w:rsidR="005D5E3E" w:rsidRPr="00A0240F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A2EEF" w14:textId="7CE097ED" w:rsidR="005D5E3E" w:rsidRPr="00A0240F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Pracownik </w:t>
            </w:r>
            <w:proofErr w:type="spellStart"/>
            <w:r w:rsidR="00A0240F"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>produkcyjno</w:t>
            </w:r>
            <w:proofErr w:type="spellEnd"/>
            <w:r w:rsidR="00A0240F"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- usługowy</w:t>
            </w:r>
          </w:p>
        </w:tc>
      </w:tr>
      <w:tr w:rsidR="005D5E3E" w14:paraId="01B7BF54" w14:textId="77777777" w:rsidTr="00882986">
        <w:trPr>
          <w:cantSplit/>
          <w:trHeight w:val="321"/>
        </w:trPr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7DE555D9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4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621B5F37" w14:textId="77777777" w:rsidR="005D5E3E" w:rsidRDefault="005D5E3E" w:rsidP="00DB740F">
            <w:pPr>
              <w:spacing w:after="0" w:line="240" w:lineRule="auto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0A4B6" w14:textId="77777777" w:rsidR="005D5E3E" w:rsidRPr="00A0240F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446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5BAAE4" w14:textId="2B59121C" w:rsidR="005D5E3E" w:rsidRPr="00A0240F" w:rsidRDefault="005D5E3E" w:rsidP="00DB740F">
            <w:pPr>
              <w:suppressAutoHyphens/>
              <w:autoSpaceDN w:val="0"/>
              <w:spacing w:after="0" w:line="276" w:lineRule="auto"/>
              <w:ind w:left="138"/>
              <w:jc w:val="both"/>
              <w:textAlignment w:val="baseline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sym w:font="Wingdings 2" w:char="F02A"/>
            </w:r>
            <w:r w:rsidRPr="00A0240F">
              <w:rPr>
                <w:rFonts w:ascii="Times New Roman" w:eastAsia="Times New Roman" w:hAnsi="Times New Roman"/>
                <w:bCs/>
                <w:lang w:eastAsia="pl-PL"/>
              </w:rPr>
              <w:tab/>
            </w:r>
            <w:r w:rsidRPr="00A0240F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Pomoc </w:t>
            </w:r>
            <w:r w:rsidRPr="00FE2700">
              <w:rPr>
                <w:rFonts w:ascii="Times New Roman" w:eastAsia="Times New Roman" w:hAnsi="Times New Roman"/>
                <w:b/>
                <w:bCs/>
                <w:lang w:eastAsia="pl-PL"/>
              </w:rPr>
              <w:t>kuchenna</w:t>
            </w:r>
            <w:r w:rsidR="00FE2700" w:rsidRPr="00FE2700">
              <w:rPr>
                <w:rFonts w:ascii="Times New Roman" w:eastAsia="Times New Roman" w:hAnsi="Times New Roman"/>
                <w:b/>
                <w:bCs/>
                <w:lang w:eastAsia="pl-PL"/>
              </w:rPr>
              <w:t>/kasjer/sprzedawca</w:t>
            </w:r>
          </w:p>
        </w:tc>
      </w:tr>
      <w:tr w:rsidR="005D5E3E" w14:paraId="751EA2AB" w14:textId="77777777" w:rsidTr="00882986">
        <w:trPr>
          <w:cantSplit/>
          <w:trHeight w:val="321"/>
        </w:trPr>
        <w:tc>
          <w:tcPr>
            <w:tcW w:w="10046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FB05E9" w14:textId="77777777" w:rsidR="005D5E3E" w:rsidRDefault="005D5E3E" w:rsidP="00DB740F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SimSun" w:hAnsi="Times New Roman"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33537109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Celem zapewnienia pełnej dostępności osobom z różnymi niepełnosprawnościami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br/>
        <w:t>i potrzebami do udziału w projekcie prosimy wymienić jakie niezbędne udogodnienia moglibyśmy zapewnić w celu skorzystania z projektu………………………………………….</w:t>
      </w:r>
    </w:p>
    <w:p w14:paraId="232423F0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14:paraId="3C837479" w14:textId="3138C78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…………………………………………………………………………………………………...</w:t>
      </w:r>
    </w:p>
    <w:p w14:paraId="08988A2F" w14:textId="77777777" w:rsidR="00A0240F" w:rsidRDefault="00A0240F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5DD59A1A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6685D0E7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14:paraId="36AC189E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 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14:paraId="30917004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5683131B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OŚWIADCZENIA KANDYDATA</w:t>
      </w:r>
      <w:r>
        <w:rPr>
          <w:rFonts w:ascii="Times New Roman" w:eastAsia="SimSun" w:hAnsi="Times New Roman"/>
          <w:b/>
          <w:kern w:val="3"/>
          <w:lang w:eastAsia="zh-CN" w:bidi="hi-IN"/>
        </w:rPr>
        <w:t>/</w:t>
      </w:r>
      <w:r w:rsidRPr="006C3C72"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>KANDYDATKI DO UDZIAŁU W PROJEKCIE</w:t>
      </w:r>
    </w:p>
    <w:p w14:paraId="7D80E1D9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i/>
          <w:kern w:val="3"/>
          <w:lang w:eastAsia="zh-CN" w:bidi="hi-IN"/>
        </w:rPr>
      </w:pPr>
    </w:p>
    <w:p w14:paraId="54654960" w14:textId="77777777" w:rsidR="005D5E3E" w:rsidRDefault="005D5E3E" w:rsidP="00A0240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Ja, niżej podpisany/podpisana</w:t>
      </w:r>
    </w:p>
    <w:p w14:paraId="4CBCD85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3C4741A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14:paraId="22A6AB8A" w14:textId="77777777" w:rsidR="005D5E3E" w:rsidRDefault="005D5E3E" w:rsidP="005D5E3E">
      <w:pPr>
        <w:widowControl w:val="0"/>
        <w:tabs>
          <w:tab w:val="left" w:pos="33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18"/>
          <w:szCs w:val="18"/>
          <w:lang w:eastAsia="zh-CN" w:bidi="hi-IN"/>
        </w:rPr>
      </w:pP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ab/>
      </w:r>
      <w:r>
        <w:rPr>
          <w:rFonts w:ascii="Times New Roman" w:eastAsia="SimSun" w:hAnsi="Times New Roman"/>
          <w:kern w:val="3"/>
          <w:sz w:val="18"/>
          <w:szCs w:val="18"/>
          <w:lang w:eastAsia="zh-CN" w:bidi="hi-IN"/>
        </w:rPr>
        <w:t>(imię i nazwisko)</w:t>
      </w:r>
    </w:p>
    <w:p w14:paraId="6F0F9968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47D2789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10629D3F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</w:p>
    <w:p w14:paraId="323731A2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kern w:val="3"/>
          <w:lang w:eastAsia="zh-CN" w:bidi="hi-IN"/>
        </w:rPr>
      </w:pPr>
      <w:r w:rsidRPr="002C7A1C">
        <w:rPr>
          <w:rFonts w:ascii="Times New Roman" w:eastAsia="SimSun" w:hAnsi="Times New Roman"/>
          <w:b/>
          <w:kern w:val="3"/>
          <w:lang w:eastAsia="zh-CN" w:bidi="hi-IN"/>
        </w:rPr>
        <w:t>Oświadczam</w:t>
      </w:r>
      <w:r>
        <w:rPr>
          <w:rFonts w:ascii="Times New Roman" w:eastAsia="SimSun" w:hAnsi="Times New Roman"/>
          <w:b/>
          <w:kern w:val="3"/>
          <w:lang w:eastAsia="zh-CN" w:bidi="hi-IN"/>
        </w:rPr>
        <w:t>,</w:t>
      </w:r>
      <w:r w:rsidRPr="002C7A1C">
        <w:rPr>
          <w:rFonts w:ascii="Times New Roman" w:eastAsia="SimSun" w:hAnsi="Times New Roman"/>
          <w:b/>
          <w:kern w:val="3"/>
          <w:lang w:eastAsia="zh-CN" w:bidi="hi-IN"/>
        </w:rPr>
        <w:t xml:space="preserve"> że:</w:t>
      </w:r>
    </w:p>
    <w:p w14:paraId="0A77F317" w14:textId="77777777" w:rsidR="005D5E3E" w:rsidRPr="002C7A1C" w:rsidRDefault="005D5E3E" w:rsidP="005D5E3E">
      <w:pPr>
        <w:widowControl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lang w:eastAsia="zh-CN" w:bidi="hi-IN"/>
        </w:rPr>
      </w:pPr>
    </w:p>
    <w:p w14:paraId="36B567A9" w14:textId="2AFEF67A" w:rsidR="005D5E3E" w:rsidRPr="00224900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color w:val="000000" w:themeColor="text1"/>
          <w:lang w:eastAsia="ar-SA"/>
        </w:rPr>
      </w:pPr>
      <w:r w:rsidRPr="002C7A1C">
        <w:rPr>
          <w:rFonts w:ascii="Times New Roman" w:eastAsia="Times New Roman" w:hAnsi="Times New Roman"/>
          <w:lang w:eastAsia="ar-SA"/>
        </w:rPr>
        <w:t xml:space="preserve">dane zawarte </w:t>
      </w:r>
      <w:r>
        <w:rPr>
          <w:rFonts w:ascii="Times New Roman" w:eastAsia="Times New Roman" w:hAnsi="Times New Roman"/>
          <w:lang w:eastAsia="ar-SA"/>
        </w:rPr>
        <w:t xml:space="preserve">w Formularzu zgłoszeniowym uczestnictwa w projekcie pn. </w:t>
      </w:r>
      <w:bookmarkStart w:id="0" w:name="_Hlk205545722"/>
      <w:r w:rsidRPr="00224900">
        <w:rPr>
          <w:rFonts w:ascii="Times New Roman" w:eastAsia="Times New Roman" w:hAnsi="Times New Roman"/>
          <w:color w:val="000000" w:themeColor="text1"/>
          <w:lang w:eastAsia="ar-SA"/>
        </w:rPr>
        <w:t>„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Aktywna integracja w </w:t>
      </w:r>
      <w:r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 ZAZ w Rzeszowie”</w:t>
      </w:r>
      <w:bookmarkEnd w:id="0"/>
      <w:r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 są prawdziwe,</w:t>
      </w:r>
    </w:p>
    <w:p w14:paraId="6856A1F9" w14:textId="056E8027" w:rsidR="005D5E3E" w:rsidRPr="00224900" w:rsidRDefault="005D5E3E" w:rsidP="005D5E3E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color w:val="000000" w:themeColor="text1"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dobrowolnie deklaruję chęć udziału w projekcie pn.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„Aktywna integracja w ZAZ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br/>
        <w:t>w Rzeszowie”</w:t>
      </w:r>
    </w:p>
    <w:p w14:paraId="70BC25C4" w14:textId="4FEB5986" w:rsidR="005D5E3E" w:rsidRPr="00854357" w:rsidRDefault="005D5E3E" w:rsidP="00F572A5">
      <w:pPr>
        <w:widowControl w:val="0"/>
        <w:numPr>
          <w:ilvl w:val="0"/>
          <w:numId w:val="27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b/>
          <w:lang w:eastAsia="ar-SA"/>
        </w:rPr>
      </w:pPr>
      <w:r w:rsidRPr="00854357">
        <w:rPr>
          <w:rFonts w:ascii="Times New Roman" w:eastAsia="Times New Roman" w:hAnsi="Times New Roman"/>
          <w:lang w:eastAsia="ar-SA"/>
        </w:rPr>
        <w:t xml:space="preserve">zapoznałam/em się z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Regulaminem rekrutacji do </w:t>
      </w:r>
      <w:r w:rsidRPr="00854357">
        <w:rPr>
          <w:rFonts w:ascii="Times New Roman" w:eastAsia="Times New Roman" w:hAnsi="Times New Roman"/>
          <w:lang w:eastAsia="ar-SA"/>
        </w:rPr>
        <w:t xml:space="preserve">projekcie pn.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t xml:space="preserve">„Aktywna integracja w  ZAZ </w:t>
      </w:r>
      <w:r w:rsidR="00F572A5" w:rsidRPr="00224900">
        <w:rPr>
          <w:rFonts w:ascii="Times New Roman" w:eastAsia="Times New Roman" w:hAnsi="Times New Roman"/>
          <w:color w:val="000000" w:themeColor="text1"/>
          <w:lang w:eastAsia="ar-SA"/>
        </w:rPr>
        <w:br/>
        <w:t>w Rzeszowie</w:t>
      </w:r>
      <w:r w:rsidR="00F572A5">
        <w:rPr>
          <w:rFonts w:ascii="Times New Roman" w:eastAsia="Times New Roman" w:hAnsi="Times New Roman"/>
          <w:lang w:eastAsia="ar-SA"/>
        </w:rPr>
        <w:t>”</w:t>
      </w:r>
      <w:r w:rsidRPr="00854357">
        <w:rPr>
          <w:rFonts w:ascii="Times New Roman" w:eastAsia="Times New Roman" w:hAnsi="Times New Roman"/>
          <w:lang w:eastAsia="ar-SA"/>
        </w:rPr>
        <w:t xml:space="preserve"> </w:t>
      </w:r>
      <w:r w:rsidRPr="00854357">
        <w:rPr>
          <w:rFonts w:ascii="Times New Roman" w:eastAsia="Times New Roman" w:hAnsi="Times New Roman"/>
          <w:iCs/>
          <w:lang w:eastAsia="ar-SA"/>
        </w:rPr>
        <w:t xml:space="preserve">oraz </w:t>
      </w:r>
      <w:r w:rsidRPr="00854357">
        <w:rPr>
          <w:rFonts w:ascii="Times New Roman" w:eastAsia="Times New Roman" w:hAnsi="Times New Roman"/>
          <w:lang w:eastAsia="ar-SA"/>
        </w:rPr>
        <w:t>akceptuję jego warunki,</w:t>
      </w:r>
    </w:p>
    <w:p w14:paraId="7D01CF21" w14:textId="77777777" w:rsidR="005D5E3E" w:rsidRPr="00EE4219" w:rsidRDefault="005D5E3E" w:rsidP="005D5E3E">
      <w:pPr>
        <w:widowControl w:val="0"/>
        <w:numPr>
          <w:ilvl w:val="0"/>
          <w:numId w:val="27"/>
        </w:numPr>
        <w:tabs>
          <w:tab w:val="left" w:pos="426"/>
        </w:tabs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EE4219">
        <w:rPr>
          <w:rFonts w:ascii="Times New Roman" w:eastAsia="Times New Roman" w:hAnsi="Times New Roman"/>
          <w:lang w:eastAsia="ar-SA"/>
        </w:rPr>
        <w:t xml:space="preserve">zostałam/em poinformowany o współfinansowaniu projektu </w:t>
      </w:r>
      <w:r w:rsidRPr="00EE4219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ze środków Europejskiego Funduszu Społecznego Plus w ramach programu Fundusze Europe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jskie dla Podkarpacia 2021-2027.</w:t>
      </w:r>
    </w:p>
    <w:p w14:paraId="497419CD" w14:textId="77777777" w:rsidR="005D5E3E" w:rsidRDefault="005D5E3E" w:rsidP="005D5E3E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765"/>
        <w:contextualSpacing/>
        <w:jc w:val="both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060EAE35" w14:textId="77777777" w:rsidR="005D5E3E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7C3DEDD5" w14:textId="77777777" w:rsidR="005D5E3E" w:rsidRPr="002C7A1C" w:rsidRDefault="005D5E3E" w:rsidP="005D5E3E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i/>
          <w:kern w:val="3"/>
          <w:lang w:eastAsia="zh-CN" w:bidi="hi-IN"/>
        </w:rPr>
      </w:pPr>
    </w:p>
    <w:p w14:paraId="6EDA08A0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……………………………………………………………………..</w:t>
      </w:r>
    </w:p>
    <w:p w14:paraId="3D89D2E4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   (Data i czytelny podpis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>kandydata</w:t>
      </w:r>
      <w:r>
        <w:rPr>
          <w:rFonts w:ascii="Times New Roman" w:eastAsia="Times New Roman" w:hAnsi="Times New Roman"/>
          <w:i/>
          <w:iCs/>
          <w:kern w:val="3"/>
          <w:lang w:eastAsia="zh-CN" w:bidi="hi-IN"/>
        </w:rPr>
        <w:t>/kandydatki</w:t>
      </w:r>
      <w:r w:rsidRPr="002C7A1C">
        <w:rPr>
          <w:rFonts w:ascii="Times New Roman" w:eastAsia="Times New Roman" w:hAnsi="Times New Roman"/>
          <w:i/>
          <w:iCs/>
          <w:kern w:val="3"/>
          <w:lang w:eastAsia="zh-CN" w:bidi="hi-IN"/>
        </w:rPr>
        <w:t xml:space="preserve"> </w:t>
      </w:r>
      <w:r>
        <w:rPr>
          <w:rFonts w:ascii="Times New Roman" w:eastAsia="Times New Roman CE" w:hAnsi="Times New Roman"/>
          <w:i/>
          <w:iCs/>
          <w:kern w:val="3"/>
          <w:lang w:eastAsia="zh-CN" w:bidi="hi-IN"/>
        </w:rPr>
        <w:t>/</w:t>
      </w:r>
      <w:r w:rsidRPr="002C7A1C">
        <w:rPr>
          <w:rFonts w:ascii="Times New Roman" w:eastAsia="Times New Roman CE" w:hAnsi="Times New Roman"/>
          <w:i/>
          <w:iCs/>
          <w:kern w:val="3"/>
          <w:lang w:eastAsia="zh-CN" w:bidi="hi-IN"/>
        </w:rPr>
        <w:t>opiekuna prawnego)</w:t>
      </w:r>
    </w:p>
    <w:p w14:paraId="6B6C5CE7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3734EF39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04CA275E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5A54E377" w14:textId="77777777" w:rsidR="005D5E3E" w:rsidRPr="000779B6" w:rsidRDefault="005D5E3E" w:rsidP="005D5E3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05A72D6B" w14:textId="77777777"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79860589" w14:textId="77777777" w:rsidR="005D5E3E" w:rsidRPr="000779B6" w:rsidRDefault="005D5E3E" w:rsidP="005D5E3E">
      <w:pPr>
        <w:suppressAutoHyphens/>
        <w:autoSpaceDN w:val="0"/>
        <w:spacing w:after="200" w:line="256" w:lineRule="auto"/>
        <w:textAlignment w:val="baseline"/>
        <w:rPr>
          <w:rFonts w:ascii="Times New Roman" w:eastAsia="Times New Roman" w:hAnsi="Times New Roman"/>
          <w:lang w:eastAsia="pl-PL"/>
        </w:rPr>
      </w:pPr>
    </w:p>
    <w:p w14:paraId="258F444B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lang w:eastAsia="zh-CN" w:bidi="hi-IN"/>
        </w:rPr>
      </w:pPr>
      <w:r w:rsidRPr="002C7A1C">
        <w:rPr>
          <w:rFonts w:ascii="Times New Roman" w:eastAsia="Times New Roman" w:hAnsi="Times New Roman"/>
          <w:kern w:val="3"/>
          <w:lang w:eastAsia="zh-CN" w:bidi="hi-IN"/>
        </w:rPr>
        <w:t>………………………………………..</w:t>
      </w:r>
    </w:p>
    <w:p w14:paraId="043BBDE7" w14:textId="77777777" w:rsidR="005D5E3E" w:rsidRPr="002C7A1C" w:rsidRDefault="005D5E3E" w:rsidP="005D5E3E">
      <w:pPr>
        <w:widowControl w:val="0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/>
          <w:kern w:val="3"/>
          <w:lang w:eastAsia="zh-CN" w:bidi="hi-IN"/>
        </w:rPr>
      </w:pPr>
      <w:r w:rsidRPr="000779B6">
        <w:rPr>
          <w:rFonts w:ascii="Times New Roman" w:eastAsia="Times New Roman" w:hAnsi="Times New Roman"/>
          <w:i/>
          <w:iCs/>
          <w:kern w:val="3"/>
          <w:lang w:eastAsia="zh-CN" w:bidi="hi-IN"/>
        </w:rPr>
        <w:t>(Pieczęć i podpis koordynatora projektu)</w:t>
      </w:r>
    </w:p>
    <w:p w14:paraId="02F0F36E" w14:textId="77777777" w:rsidR="00BE5D80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77B5D22A" w14:textId="77777777" w:rsidR="00B46B65" w:rsidRDefault="00B46B65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428D78C" w14:textId="5EF9DB87" w:rsidR="00B46B65" w:rsidRDefault="00B46B65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267BB8F" w14:textId="50933DE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3BBAC8C5" w14:textId="07B4FF1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5AAE0CF" w14:textId="477F3BAB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720DA1F" w14:textId="425CD0A5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DBD2DAB" w14:textId="5D8DF041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2946E6A0" w14:textId="200A4904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59FDD78" w14:textId="21001538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B3AC9E8" w14:textId="3960847A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46C702D4" w14:textId="5BC455EE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16218047" w14:textId="1E42DE17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064ED7F9" w14:textId="19C0271A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7BA8DA65" w14:textId="17CF5F9C" w:rsidR="00A0240F" w:rsidRDefault="00A0240F" w:rsidP="002A536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</w:p>
    <w:p w14:paraId="5A70E7A9" w14:textId="77777777" w:rsidR="002A536C" w:rsidRPr="000D0B96" w:rsidRDefault="002A536C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2A536C" w:rsidRPr="000D0B96" w:rsidSect="00B46B65">
      <w:headerReference w:type="default" r:id="rId8"/>
      <w:footerReference w:type="default" r:id="rId9"/>
      <w:pgSz w:w="11906" w:h="16838"/>
      <w:pgMar w:top="1417" w:right="1417" w:bottom="1417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CEF83" w14:textId="77777777" w:rsidR="001B12BD" w:rsidRDefault="001B12BD" w:rsidP="00D2288F">
      <w:pPr>
        <w:spacing w:after="0" w:line="240" w:lineRule="auto"/>
      </w:pPr>
      <w:r>
        <w:separator/>
      </w:r>
    </w:p>
  </w:endnote>
  <w:endnote w:type="continuationSeparator" w:id="0">
    <w:p w14:paraId="204DB327" w14:textId="77777777" w:rsidR="001B12BD" w:rsidRDefault="001B12BD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9B8A2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136D13E5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76998AB3" w14:textId="77777777" w:rsidR="00F572A5" w:rsidRPr="00927CBE" w:rsidRDefault="00F572A5" w:rsidP="00F572A5">
    <w:pPr>
      <w:pStyle w:val="Stopka"/>
      <w:spacing w:after="0" w:line="240" w:lineRule="auto"/>
      <w:jc w:val="center"/>
      <w:rPr>
        <w:sz w:val="2"/>
        <w:szCs w:val="2"/>
      </w:rPr>
    </w:pPr>
  </w:p>
  <w:p w14:paraId="7B6AEE42" w14:textId="77777777" w:rsidR="00F572A5" w:rsidRPr="00D1467C" w:rsidRDefault="00F572A5" w:rsidP="00F572A5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7FA0145" wp14:editId="6D0F79D2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50435648" w14:textId="77777777" w:rsidR="00F572A5" w:rsidRPr="0021114C" w:rsidRDefault="00F572A5" w:rsidP="00F572A5">
    <w:pPr>
      <w:pStyle w:val="Nagwek"/>
      <w:spacing w:after="0" w:line="240" w:lineRule="auto"/>
      <w:jc w:val="center"/>
      <w:rPr>
        <w:sz w:val="4"/>
        <w:szCs w:val="4"/>
      </w:rPr>
    </w:pPr>
  </w:p>
  <w:p w14:paraId="4251EF2F" w14:textId="77777777" w:rsidR="00F572A5" w:rsidRPr="00D1467C" w:rsidRDefault="00F572A5" w:rsidP="00F572A5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5C51AE8C" w14:textId="77777777" w:rsidR="00F572A5" w:rsidRPr="007D1199" w:rsidRDefault="00F572A5" w:rsidP="00F572A5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44A20DD8" w14:textId="77777777" w:rsidR="00F572A5" w:rsidRPr="0021114C" w:rsidRDefault="00F572A5" w:rsidP="00F572A5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0F70BAA6" w14:textId="2DF92459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1D78" w14:textId="77777777" w:rsidR="001B12BD" w:rsidRDefault="001B12BD" w:rsidP="00D2288F">
      <w:pPr>
        <w:spacing w:after="0" w:line="240" w:lineRule="auto"/>
      </w:pPr>
      <w:r>
        <w:separator/>
      </w:r>
    </w:p>
  </w:footnote>
  <w:footnote w:type="continuationSeparator" w:id="0">
    <w:p w14:paraId="684326D1" w14:textId="77777777" w:rsidR="001B12BD" w:rsidRDefault="001B12BD" w:rsidP="00D2288F">
      <w:pPr>
        <w:spacing w:after="0" w:line="240" w:lineRule="auto"/>
      </w:pPr>
      <w:r>
        <w:continuationSeparator/>
      </w:r>
    </w:p>
  </w:footnote>
  <w:footnote w:id="1">
    <w:p w14:paraId="37DB4305" w14:textId="77777777" w:rsidR="005D5E3E" w:rsidRPr="00C9651D" w:rsidRDefault="005D5E3E" w:rsidP="005D5E3E">
      <w:pPr>
        <w:autoSpaceDE w:val="0"/>
        <w:autoSpaceDN w:val="0"/>
        <w:adjustRightInd w:val="0"/>
        <w:spacing w:after="0" w:line="240" w:lineRule="aut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C9651D">
        <w:rPr>
          <w:rFonts w:ascii="ArialMT" w:hAnsi="ArialMT" w:cs="ArialMT"/>
          <w:sz w:val="16"/>
          <w:szCs w:val="16"/>
          <w:lang w:eastAsia="pl-PL"/>
        </w:rPr>
        <w:t>osoba bezrobotna pozostająca w rejestrze PUP przez okres ponad 12 miesięcy w okresie ostatnich 2 lat, z wyłączeniem okresów odbywania stażu i przygotowania zawodowego dorosłych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7793B" w14:textId="00343202" w:rsidR="00D2288F" w:rsidRDefault="00F572A5" w:rsidP="00FE6570">
    <w:pPr>
      <w:pStyle w:val="Nagwek"/>
      <w:jc w:val="center"/>
    </w:pPr>
    <w:r>
      <w:rPr>
        <w:noProof/>
      </w:rPr>
      <w:drawing>
        <wp:inline distT="0" distB="0" distL="0" distR="0" wp14:anchorId="6D6F37FD" wp14:editId="4D1423D9">
          <wp:extent cx="5760720" cy="46291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2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22D301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24476"/>
    <w:multiLevelType w:val="multilevel"/>
    <w:tmpl w:val="2B62C01C"/>
    <w:styleLink w:val="WW8Num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left"/>
      <w:pPr>
        <w:ind w:left="0" w:firstLine="0"/>
      </w:pPr>
    </w:lvl>
    <w:lvl w:ilvl="3">
      <w:start w:val="1"/>
      <w:numFmt w:val="upperRoman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left"/>
      <w:pPr>
        <w:ind w:left="0" w:firstLine="0"/>
      </w:pPr>
    </w:lvl>
  </w:abstractNum>
  <w:abstractNum w:abstractNumId="2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8F7D2E"/>
    <w:multiLevelType w:val="hybridMultilevel"/>
    <w:tmpl w:val="C6DEC214"/>
    <w:lvl w:ilvl="0" w:tplc="E79E5714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5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136071537">
    <w:abstractNumId w:val="11"/>
  </w:num>
  <w:num w:numId="2" w16cid:durableId="260914911">
    <w:abstractNumId w:val="19"/>
  </w:num>
  <w:num w:numId="3" w16cid:durableId="233976321">
    <w:abstractNumId w:val="2"/>
  </w:num>
  <w:num w:numId="4" w16cid:durableId="798306044">
    <w:abstractNumId w:val="6"/>
  </w:num>
  <w:num w:numId="5" w16cid:durableId="729612981">
    <w:abstractNumId w:val="22"/>
  </w:num>
  <w:num w:numId="6" w16cid:durableId="478108803">
    <w:abstractNumId w:val="23"/>
  </w:num>
  <w:num w:numId="7" w16cid:durableId="1416392478">
    <w:abstractNumId w:val="13"/>
  </w:num>
  <w:num w:numId="8" w16cid:durableId="804278279">
    <w:abstractNumId w:val="5"/>
  </w:num>
  <w:num w:numId="9" w16cid:durableId="80689499">
    <w:abstractNumId w:val="15"/>
  </w:num>
  <w:num w:numId="10" w16cid:durableId="1552036659">
    <w:abstractNumId w:val="14"/>
  </w:num>
  <w:num w:numId="11" w16cid:durableId="385883810">
    <w:abstractNumId w:val="12"/>
  </w:num>
  <w:num w:numId="12" w16cid:durableId="933242249">
    <w:abstractNumId w:val="9"/>
  </w:num>
  <w:num w:numId="13" w16cid:durableId="885289008">
    <w:abstractNumId w:val="20"/>
  </w:num>
  <w:num w:numId="14" w16cid:durableId="551816650">
    <w:abstractNumId w:val="17"/>
  </w:num>
  <w:num w:numId="15" w16cid:durableId="438599275">
    <w:abstractNumId w:val="21"/>
  </w:num>
  <w:num w:numId="16" w16cid:durableId="348679968">
    <w:abstractNumId w:val="16"/>
  </w:num>
  <w:num w:numId="17" w16cid:durableId="1979190220">
    <w:abstractNumId w:val="7"/>
  </w:num>
  <w:num w:numId="18" w16cid:durableId="490100963">
    <w:abstractNumId w:val="3"/>
  </w:num>
  <w:num w:numId="19" w16cid:durableId="235942181">
    <w:abstractNumId w:val="25"/>
  </w:num>
  <w:num w:numId="20" w16cid:durableId="404763290">
    <w:abstractNumId w:val="10"/>
  </w:num>
  <w:num w:numId="21" w16cid:durableId="1618491230">
    <w:abstractNumId w:val="18"/>
  </w:num>
  <w:num w:numId="22" w16cid:durableId="112985192">
    <w:abstractNumId w:val="4"/>
  </w:num>
  <w:num w:numId="23" w16cid:durableId="1878809529">
    <w:abstractNumId w:val="8"/>
  </w:num>
  <w:num w:numId="24" w16cid:durableId="1097287731">
    <w:abstractNumId w:val="0"/>
  </w:num>
  <w:num w:numId="25" w16cid:durableId="1124733142">
    <w:abstractNumId w:val="1"/>
  </w:num>
  <w:num w:numId="26" w16cid:durableId="9327792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49244231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67B7D"/>
    <w:rsid w:val="00073720"/>
    <w:rsid w:val="00080908"/>
    <w:rsid w:val="00086F37"/>
    <w:rsid w:val="00093AF0"/>
    <w:rsid w:val="0009484B"/>
    <w:rsid w:val="00097221"/>
    <w:rsid w:val="000B399A"/>
    <w:rsid w:val="000B58C7"/>
    <w:rsid w:val="000B7C54"/>
    <w:rsid w:val="000D0B96"/>
    <w:rsid w:val="000D1869"/>
    <w:rsid w:val="000D26B4"/>
    <w:rsid w:val="000D682F"/>
    <w:rsid w:val="000E7325"/>
    <w:rsid w:val="0010078A"/>
    <w:rsid w:val="00127399"/>
    <w:rsid w:val="0013447A"/>
    <w:rsid w:val="00136FAB"/>
    <w:rsid w:val="00156644"/>
    <w:rsid w:val="00157FE5"/>
    <w:rsid w:val="0016046C"/>
    <w:rsid w:val="001614ED"/>
    <w:rsid w:val="001771AE"/>
    <w:rsid w:val="0018371E"/>
    <w:rsid w:val="001904AB"/>
    <w:rsid w:val="00196008"/>
    <w:rsid w:val="001A2B25"/>
    <w:rsid w:val="001B12BD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24900"/>
    <w:rsid w:val="00250331"/>
    <w:rsid w:val="00270FCD"/>
    <w:rsid w:val="00275ED9"/>
    <w:rsid w:val="00282500"/>
    <w:rsid w:val="00294ABD"/>
    <w:rsid w:val="002A536C"/>
    <w:rsid w:val="002B2933"/>
    <w:rsid w:val="002B46F2"/>
    <w:rsid w:val="002C092E"/>
    <w:rsid w:val="002C1976"/>
    <w:rsid w:val="002C34B9"/>
    <w:rsid w:val="002C6327"/>
    <w:rsid w:val="002D0C4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91273"/>
    <w:rsid w:val="003A5EC6"/>
    <w:rsid w:val="003B35DA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1DD9"/>
    <w:rsid w:val="004C37A3"/>
    <w:rsid w:val="004D02B7"/>
    <w:rsid w:val="004F712A"/>
    <w:rsid w:val="005224AF"/>
    <w:rsid w:val="005350D2"/>
    <w:rsid w:val="0057613A"/>
    <w:rsid w:val="00585B4B"/>
    <w:rsid w:val="005A248F"/>
    <w:rsid w:val="005A3AC6"/>
    <w:rsid w:val="005D5E3E"/>
    <w:rsid w:val="005E6BBA"/>
    <w:rsid w:val="005E7C7C"/>
    <w:rsid w:val="005F2FD4"/>
    <w:rsid w:val="005F6CC9"/>
    <w:rsid w:val="006163D6"/>
    <w:rsid w:val="00630921"/>
    <w:rsid w:val="00632FE3"/>
    <w:rsid w:val="006412CE"/>
    <w:rsid w:val="006547E2"/>
    <w:rsid w:val="00663BD0"/>
    <w:rsid w:val="00676715"/>
    <w:rsid w:val="00676B03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27F85"/>
    <w:rsid w:val="00732F33"/>
    <w:rsid w:val="0073306B"/>
    <w:rsid w:val="00733509"/>
    <w:rsid w:val="0075133D"/>
    <w:rsid w:val="00751A00"/>
    <w:rsid w:val="0076153D"/>
    <w:rsid w:val="00767E12"/>
    <w:rsid w:val="0077630D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72B"/>
    <w:rsid w:val="007F7DEF"/>
    <w:rsid w:val="00813051"/>
    <w:rsid w:val="008159C9"/>
    <w:rsid w:val="00842687"/>
    <w:rsid w:val="00852014"/>
    <w:rsid w:val="00875B14"/>
    <w:rsid w:val="00882986"/>
    <w:rsid w:val="0089053B"/>
    <w:rsid w:val="008A35AE"/>
    <w:rsid w:val="008A5C37"/>
    <w:rsid w:val="008A6502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C3714"/>
    <w:rsid w:val="009D48D9"/>
    <w:rsid w:val="009E14E4"/>
    <w:rsid w:val="009E7BF4"/>
    <w:rsid w:val="009F5A05"/>
    <w:rsid w:val="009F6789"/>
    <w:rsid w:val="009F7FD6"/>
    <w:rsid w:val="00A0240F"/>
    <w:rsid w:val="00A04616"/>
    <w:rsid w:val="00A47CC3"/>
    <w:rsid w:val="00A664B3"/>
    <w:rsid w:val="00A972F2"/>
    <w:rsid w:val="00AA691B"/>
    <w:rsid w:val="00AB2E45"/>
    <w:rsid w:val="00AB3118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468D0"/>
    <w:rsid w:val="00B46B65"/>
    <w:rsid w:val="00B601AC"/>
    <w:rsid w:val="00B61873"/>
    <w:rsid w:val="00B74455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0E4B"/>
    <w:rsid w:val="00BF25FE"/>
    <w:rsid w:val="00BF4B9B"/>
    <w:rsid w:val="00C01573"/>
    <w:rsid w:val="00C07573"/>
    <w:rsid w:val="00C2113D"/>
    <w:rsid w:val="00C25D8D"/>
    <w:rsid w:val="00C34A65"/>
    <w:rsid w:val="00C43416"/>
    <w:rsid w:val="00C43A1D"/>
    <w:rsid w:val="00C6529A"/>
    <w:rsid w:val="00C90529"/>
    <w:rsid w:val="00C94BE7"/>
    <w:rsid w:val="00C96058"/>
    <w:rsid w:val="00C97438"/>
    <w:rsid w:val="00CC202C"/>
    <w:rsid w:val="00CE0CC2"/>
    <w:rsid w:val="00CE3EC9"/>
    <w:rsid w:val="00CF4CC3"/>
    <w:rsid w:val="00CF745B"/>
    <w:rsid w:val="00D1467C"/>
    <w:rsid w:val="00D20687"/>
    <w:rsid w:val="00D2288F"/>
    <w:rsid w:val="00D30FF1"/>
    <w:rsid w:val="00D32FE1"/>
    <w:rsid w:val="00D35757"/>
    <w:rsid w:val="00D43491"/>
    <w:rsid w:val="00D4592F"/>
    <w:rsid w:val="00D4766B"/>
    <w:rsid w:val="00D5126C"/>
    <w:rsid w:val="00D72055"/>
    <w:rsid w:val="00D83955"/>
    <w:rsid w:val="00DA1055"/>
    <w:rsid w:val="00DB3E10"/>
    <w:rsid w:val="00DB5034"/>
    <w:rsid w:val="00DB7506"/>
    <w:rsid w:val="00DC2B6A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B5EAA"/>
    <w:rsid w:val="00EC47DE"/>
    <w:rsid w:val="00F01815"/>
    <w:rsid w:val="00F318FD"/>
    <w:rsid w:val="00F33A3A"/>
    <w:rsid w:val="00F343DC"/>
    <w:rsid w:val="00F45D96"/>
    <w:rsid w:val="00F572A5"/>
    <w:rsid w:val="00F63AD0"/>
    <w:rsid w:val="00F66861"/>
    <w:rsid w:val="00F76398"/>
    <w:rsid w:val="00F8165A"/>
    <w:rsid w:val="00F8196D"/>
    <w:rsid w:val="00F84DF1"/>
    <w:rsid w:val="00F85B38"/>
    <w:rsid w:val="00F92D94"/>
    <w:rsid w:val="00FB4813"/>
    <w:rsid w:val="00FC6421"/>
    <w:rsid w:val="00FE0183"/>
    <w:rsid w:val="00FE2700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AD4FEC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numbering" w:customStyle="1" w:styleId="WW8Num4">
    <w:name w:val="WW8Num4"/>
    <w:rsid w:val="005D5E3E"/>
    <w:pPr>
      <w:numPr>
        <w:numId w:val="25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44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44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4455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44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4455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A0FF8-2B1C-4F55-ACDC-BC49952C1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5</TotalTime>
  <Pages>5</Pages>
  <Words>784</Words>
  <Characters>4707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2</cp:revision>
  <cp:lastPrinted>2024-05-24T06:26:00Z</cp:lastPrinted>
  <dcterms:created xsi:type="dcterms:W3CDTF">2026-01-19T08:57:00Z</dcterms:created>
  <dcterms:modified xsi:type="dcterms:W3CDTF">2026-01-19T08:57:00Z</dcterms:modified>
</cp:coreProperties>
</file>