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35D4D" w14:textId="17DF0531" w:rsidR="003A3179" w:rsidRPr="001514B8" w:rsidRDefault="003A3179" w:rsidP="003A3179">
      <w:pPr>
        <w:jc w:val="right"/>
        <w:rPr>
          <w:rFonts w:ascii="Times New Roman" w:hAnsi="Times New Roman"/>
          <w:szCs w:val="24"/>
        </w:rPr>
      </w:pPr>
      <w:r w:rsidRPr="001514B8">
        <w:rPr>
          <w:rFonts w:ascii="Times New Roman" w:hAnsi="Times New Roman"/>
          <w:szCs w:val="24"/>
        </w:rPr>
        <w:t xml:space="preserve">Załącznik nr </w:t>
      </w:r>
      <w:r w:rsidR="00C90B2F">
        <w:rPr>
          <w:rFonts w:ascii="Times New Roman" w:hAnsi="Times New Roman"/>
          <w:szCs w:val="24"/>
        </w:rPr>
        <w:t>2</w:t>
      </w:r>
      <w:r w:rsidRPr="001514B8">
        <w:rPr>
          <w:rFonts w:ascii="Times New Roman" w:hAnsi="Times New Roman"/>
          <w:szCs w:val="24"/>
        </w:rPr>
        <w:t xml:space="preserve"> </w:t>
      </w:r>
      <w:r w:rsidRPr="001514B8">
        <w:rPr>
          <w:rFonts w:ascii="Times New Roman" w:eastAsiaTheme="minorEastAsia" w:hAnsi="Times New Roman"/>
          <w:color w:val="000000"/>
          <w:sz w:val="20"/>
          <w:lang w:eastAsia="pl-PL"/>
        </w:rPr>
        <w:t xml:space="preserve">do </w:t>
      </w:r>
      <w:r w:rsidR="00C90B2F">
        <w:rPr>
          <w:rFonts w:ascii="Times New Roman" w:eastAsiaTheme="minorEastAsia" w:hAnsi="Times New Roman"/>
          <w:color w:val="000000"/>
          <w:sz w:val="20"/>
          <w:lang w:eastAsia="pl-PL"/>
        </w:rPr>
        <w:t>formularza zgłoszeniowego</w:t>
      </w:r>
    </w:p>
    <w:p w14:paraId="6B4F25D7" w14:textId="77777777" w:rsidR="003A3179" w:rsidRDefault="003A3179" w:rsidP="003A3179">
      <w:pPr>
        <w:jc w:val="right"/>
        <w:rPr>
          <w:rFonts w:ascii="Times New Roman" w:hAnsi="Times New Roman"/>
          <w:b/>
          <w:sz w:val="24"/>
          <w:szCs w:val="24"/>
        </w:rPr>
      </w:pPr>
    </w:p>
    <w:p w14:paraId="566BA543" w14:textId="77777777" w:rsidR="003A3179" w:rsidRDefault="003A3179" w:rsidP="003A3179">
      <w:pPr>
        <w:rPr>
          <w:rFonts w:ascii="Times New Roman" w:hAnsi="Times New Roman"/>
          <w:b/>
          <w:sz w:val="24"/>
          <w:szCs w:val="24"/>
        </w:rPr>
      </w:pPr>
    </w:p>
    <w:p w14:paraId="7AAFD46D" w14:textId="77777777" w:rsidR="003A3179" w:rsidRDefault="003A3179" w:rsidP="003A317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OŚWIADCZENIE O MIEJSCU ZAMIESZKANIA</w:t>
      </w:r>
    </w:p>
    <w:p w14:paraId="467558AD" w14:textId="77777777" w:rsidR="003A3179" w:rsidRDefault="003A3179" w:rsidP="003A3179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ED7C116" w14:textId="77777777"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</w:t>
      </w:r>
    </w:p>
    <w:p w14:paraId="56173378" w14:textId="77777777"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531E7190" w14:textId="77777777" w:rsidR="003A3179" w:rsidRPr="00EB17CC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14:paraId="51F77B87" w14:textId="77777777"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</w:t>
      </w:r>
    </w:p>
    <w:p w14:paraId="1E4AB832" w14:textId="77777777"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33891AF3" w14:textId="77777777"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14:paraId="2DDBAC61" w14:textId="77777777" w:rsidR="003A3179" w:rsidRDefault="003A3179" w:rsidP="003A3179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F70BF62" w14:textId="77777777" w:rsidR="003A3179" w:rsidRDefault="003A3179" w:rsidP="003A317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zamieszkuję teren miasta Rzeszów, powiatów: rzeszowskiego, łańcuckiego, ropczycko-sędziszowskiego, kolbuszowskiego, strzyżowskiego.</w:t>
      </w:r>
    </w:p>
    <w:p w14:paraId="036AEAA5" w14:textId="77777777" w:rsidR="003A3179" w:rsidRDefault="003A3179" w:rsidP="003A317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powyższe dane są zgodne z prawdą oraz że jestem świadom(a) odpowiedzialności karnej za składanie nieprawdziwych danych.</w:t>
      </w:r>
    </w:p>
    <w:p w14:paraId="37B87FD4" w14:textId="77777777" w:rsidR="003A3179" w:rsidRDefault="003A3179" w:rsidP="003A3179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14:paraId="3C0CB139" w14:textId="77777777" w:rsidR="003A3179" w:rsidRDefault="003A3179" w:rsidP="003A3179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14:paraId="4DF79CF1" w14:textId="77777777" w:rsidR="003A3179" w:rsidRDefault="003A3179" w:rsidP="003A3179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14:paraId="2F4C9D19" w14:textId="77777777" w:rsidR="003A3179" w:rsidRDefault="003A3179" w:rsidP="003A3179">
      <w:pPr>
        <w:spacing w:after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..…………………..……………………</w:t>
      </w:r>
    </w:p>
    <w:p w14:paraId="29338FDD" w14:textId="77777777" w:rsidR="003A3179" w:rsidRPr="004F1E2E" w:rsidRDefault="003A3179" w:rsidP="003A3179">
      <w:pPr>
        <w:spacing w:after="0"/>
        <w:ind w:hanging="142"/>
        <w:jc w:val="right"/>
        <w:rPr>
          <w:rFonts w:ascii="Times New Roman" w:hAnsi="Times New Roman"/>
          <w:sz w:val="24"/>
          <w:szCs w:val="24"/>
        </w:rPr>
      </w:pPr>
      <w:r w:rsidRPr="004F1E2E">
        <w:rPr>
          <w:rFonts w:ascii="Times New Roman" w:hAnsi="Times New Roman"/>
          <w:i/>
          <w:sz w:val="20"/>
          <w:szCs w:val="20"/>
        </w:rPr>
        <w:t>(Data i czytelny podpis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4F1E2E">
        <w:rPr>
          <w:rFonts w:ascii="Times New Roman" w:hAnsi="Times New Roman"/>
          <w:i/>
          <w:sz w:val="20"/>
          <w:szCs w:val="20"/>
        </w:rPr>
        <w:t>kandydata/</w:t>
      </w:r>
      <w:r>
        <w:rPr>
          <w:rFonts w:ascii="Times New Roman" w:hAnsi="Times New Roman"/>
          <w:i/>
          <w:sz w:val="20"/>
          <w:szCs w:val="20"/>
        </w:rPr>
        <w:t>kandydatki/</w:t>
      </w:r>
      <w:r w:rsidRPr="004F1E2E">
        <w:rPr>
          <w:rFonts w:ascii="Times New Roman" w:hAnsi="Times New Roman"/>
          <w:i/>
          <w:sz w:val="20"/>
          <w:szCs w:val="20"/>
        </w:rPr>
        <w:t>opiekuna prawnego)</w:t>
      </w:r>
    </w:p>
    <w:p w14:paraId="3A22EB93" w14:textId="77777777" w:rsidR="003A3179" w:rsidRDefault="003A3179" w:rsidP="003A3179">
      <w:pPr>
        <w:tabs>
          <w:tab w:val="left" w:pos="1698"/>
        </w:tabs>
        <w:rPr>
          <w:rFonts w:ascii="Times New Roman" w:hAnsi="Times New Roman"/>
          <w:sz w:val="16"/>
          <w:szCs w:val="16"/>
        </w:rPr>
      </w:pPr>
    </w:p>
    <w:p w14:paraId="68B43B85" w14:textId="77777777" w:rsidR="003A3179" w:rsidRDefault="003A3179" w:rsidP="003A3179">
      <w:pPr>
        <w:jc w:val="right"/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655C4457" w14:textId="77777777" w:rsidR="00BE5D80" w:rsidRDefault="00BE5D80" w:rsidP="00BE5D80">
      <w:pPr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526AA8F7" w14:textId="77777777" w:rsidR="00C06C96" w:rsidRPr="00C06C96" w:rsidRDefault="00C06C96" w:rsidP="00C06C96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305DB1FF" w14:textId="77777777" w:rsidR="00C06C96" w:rsidRPr="00C06C96" w:rsidRDefault="00C06C96" w:rsidP="00C06C96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4118B33B" w14:textId="77777777" w:rsidR="00C06C96" w:rsidRPr="00C06C96" w:rsidRDefault="00C06C96" w:rsidP="00C06C96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101D835B" w14:textId="77777777" w:rsidR="00C06C96" w:rsidRPr="00C06C96" w:rsidRDefault="00C06C96" w:rsidP="00C06C96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09A17AB9" w14:textId="77777777" w:rsidR="00C06C96" w:rsidRPr="00C06C96" w:rsidRDefault="00C06C96" w:rsidP="00C06C96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44EFDA4D" w14:textId="77777777" w:rsidR="00C06C96" w:rsidRPr="00C06C96" w:rsidRDefault="00C06C96" w:rsidP="00C06C96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6929BED3" w14:textId="77777777" w:rsidR="00C06C96" w:rsidRPr="00C06C96" w:rsidRDefault="00C06C96" w:rsidP="00C06C96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3979B591" w14:textId="77777777" w:rsidR="00C06C96" w:rsidRPr="00C06C96" w:rsidRDefault="00C06C96" w:rsidP="00C06C96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1D7F959C" w14:textId="429B4ED9" w:rsidR="00C06C96" w:rsidRPr="00C06C96" w:rsidRDefault="00C06C96" w:rsidP="00C06C96">
      <w:pPr>
        <w:tabs>
          <w:tab w:val="left" w:pos="620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  <w:r>
        <w:rPr>
          <w:rFonts w:ascii="Palatino Linotype" w:eastAsia="Times New Roman" w:hAnsi="Palatino Linotype"/>
          <w:sz w:val="24"/>
          <w:szCs w:val="24"/>
          <w:lang w:eastAsia="pl-PL"/>
        </w:rPr>
        <w:tab/>
      </w:r>
    </w:p>
    <w:sectPr w:rsidR="00C06C96" w:rsidRPr="00C06C96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49B7E" w14:textId="77777777" w:rsidR="00531432" w:rsidRDefault="00531432" w:rsidP="00D2288F">
      <w:pPr>
        <w:spacing w:after="0" w:line="240" w:lineRule="auto"/>
      </w:pPr>
      <w:r>
        <w:separator/>
      </w:r>
    </w:p>
  </w:endnote>
  <w:endnote w:type="continuationSeparator" w:id="0">
    <w:p w14:paraId="6B85B01A" w14:textId="77777777" w:rsidR="00531432" w:rsidRDefault="00531432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FB96E" w14:textId="77777777" w:rsidR="00927CBE" w:rsidRDefault="00927CBE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14:paraId="1BA96F74" w14:textId="77777777"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14:paraId="4E257B59" w14:textId="77777777" w:rsidR="00DA1055" w:rsidRPr="00DA1055" w:rsidRDefault="00DA1055" w:rsidP="00927CBE">
    <w:pPr>
      <w:pStyle w:val="Stopka"/>
      <w:spacing w:after="0" w:line="240" w:lineRule="auto"/>
      <w:jc w:val="center"/>
      <w:rPr>
        <w:sz w:val="2"/>
      </w:rPr>
    </w:pPr>
  </w:p>
  <w:p w14:paraId="710EB3AA" w14:textId="77777777" w:rsidR="00C06C96" w:rsidRPr="00D1467C" w:rsidRDefault="00C06C96" w:rsidP="00C06C96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128B421" wp14:editId="019335D4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„Aktywna integracja w ZAZ w Rzeszowie”</w:t>
    </w:r>
  </w:p>
  <w:p w14:paraId="5C0F6F93" w14:textId="77777777" w:rsidR="00C06C96" w:rsidRPr="0021114C" w:rsidRDefault="00C06C96" w:rsidP="00C06C96">
    <w:pPr>
      <w:pStyle w:val="Nagwek"/>
      <w:spacing w:after="0" w:line="240" w:lineRule="auto"/>
      <w:jc w:val="center"/>
      <w:rPr>
        <w:sz w:val="4"/>
        <w:szCs w:val="4"/>
      </w:rPr>
    </w:pPr>
  </w:p>
  <w:p w14:paraId="57384D1E" w14:textId="77777777" w:rsidR="00C06C96" w:rsidRPr="00D1467C" w:rsidRDefault="00C06C96" w:rsidP="00C06C96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14:paraId="25F35543" w14:textId="77777777" w:rsidR="00C06C96" w:rsidRPr="007D1199" w:rsidRDefault="00C06C96" w:rsidP="00C06C96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14:paraId="031AAB42" w14:textId="77777777" w:rsidR="00C06C96" w:rsidRPr="0021114C" w:rsidRDefault="00C06C96" w:rsidP="00C06C96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14:paraId="26D72629" w14:textId="77777777" w:rsidR="003C7472" w:rsidRDefault="003C7472" w:rsidP="003C7472">
    <w:pPr>
      <w:pStyle w:val="Stopka"/>
      <w:jc w:val="center"/>
    </w:pPr>
  </w:p>
  <w:p w14:paraId="26DFCD09" w14:textId="77777777" w:rsidR="00D2288F" w:rsidRPr="0021114C" w:rsidRDefault="00D2288F" w:rsidP="003C7472">
    <w:pPr>
      <w:pStyle w:val="Nagwek"/>
      <w:spacing w:after="0" w:line="240" w:lineRule="auto"/>
      <w:jc w:val="center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EC52B" w14:textId="77777777" w:rsidR="00531432" w:rsidRDefault="00531432" w:rsidP="00D2288F">
      <w:pPr>
        <w:spacing w:after="0" w:line="240" w:lineRule="auto"/>
      </w:pPr>
      <w:r>
        <w:separator/>
      </w:r>
    </w:p>
  </w:footnote>
  <w:footnote w:type="continuationSeparator" w:id="0">
    <w:p w14:paraId="5E22F9AD" w14:textId="77777777" w:rsidR="00531432" w:rsidRDefault="00531432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4563C" w14:textId="43B59B60" w:rsidR="00D2288F" w:rsidRDefault="00876057" w:rsidP="00876057">
    <w:pPr>
      <w:pStyle w:val="Nagwek"/>
      <w:jc w:val="center"/>
    </w:pPr>
    <w:r w:rsidRPr="00876057">
      <w:rPr>
        <w:noProof/>
      </w:rPr>
      <w:drawing>
        <wp:inline distT="0" distB="0" distL="0" distR="0" wp14:anchorId="1E7D9C14" wp14:editId="2D04E72F">
          <wp:extent cx="5760720" cy="463550"/>
          <wp:effectExtent l="0" t="0" r="0" b="0"/>
          <wp:docPr id="199429855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3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ACEC20" w14:textId="77777777"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2672F"/>
    <w:multiLevelType w:val="hybridMultilevel"/>
    <w:tmpl w:val="ED50CD64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8369A"/>
    <w:multiLevelType w:val="hybridMultilevel"/>
    <w:tmpl w:val="ED8A8ED0"/>
    <w:lvl w:ilvl="0" w:tplc="E51E34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51339"/>
    <w:multiLevelType w:val="hybridMultilevel"/>
    <w:tmpl w:val="4AE835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0C4F4E"/>
    <w:multiLevelType w:val="hybridMultilevel"/>
    <w:tmpl w:val="B9F45292"/>
    <w:lvl w:ilvl="0" w:tplc="24DA2F0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C0504D" w:themeColor="accent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E5F06"/>
    <w:multiLevelType w:val="hybridMultilevel"/>
    <w:tmpl w:val="5DF8506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EE85DC4"/>
    <w:multiLevelType w:val="hybridMultilevel"/>
    <w:tmpl w:val="2BC4494C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426D5"/>
    <w:multiLevelType w:val="hybridMultilevel"/>
    <w:tmpl w:val="A8380062"/>
    <w:lvl w:ilvl="0" w:tplc="EA3A7A6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55D1674"/>
    <w:multiLevelType w:val="hybridMultilevel"/>
    <w:tmpl w:val="10CE2EB0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2641570D"/>
    <w:multiLevelType w:val="hybridMultilevel"/>
    <w:tmpl w:val="BB9ABB5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7A2310C"/>
    <w:multiLevelType w:val="hybridMultilevel"/>
    <w:tmpl w:val="EB8E5D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07BB6"/>
    <w:multiLevelType w:val="hybridMultilevel"/>
    <w:tmpl w:val="453A1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D27F01"/>
    <w:multiLevelType w:val="hybridMultilevel"/>
    <w:tmpl w:val="9ED4C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9A58ED"/>
    <w:multiLevelType w:val="hybridMultilevel"/>
    <w:tmpl w:val="6ACCB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1638DA">
      <w:start w:val="1"/>
      <w:numFmt w:val="upperRoman"/>
      <w:lvlText w:val="%2."/>
      <w:lvlJc w:val="right"/>
      <w:pPr>
        <w:ind w:left="1440" w:hanging="360"/>
      </w:pPr>
      <w:rPr>
        <w:rFonts w:hint="default"/>
        <w:b/>
      </w:rPr>
    </w:lvl>
    <w:lvl w:ilvl="2" w:tplc="7A14F4AA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82376C"/>
    <w:multiLevelType w:val="hybridMultilevel"/>
    <w:tmpl w:val="BD26ECC8"/>
    <w:lvl w:ilvl="0" w:tplc="F89654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7852325"/>
    <w:multiLevelType w:val="hybridMultilevel"/>
    <w:tmpl w:val="359E3C18"/>
    <w:lvl w:ilvl="0" w:tplc="BBE82B90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D1329"/>
    <w:multiLevelType w:val="hybridMultilevel"/>
    <w:tmpl w:val="83B097F0"/>
    <w:lvl w:ilvl="0" w:tplc="269695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8F13537"/>
    <w:multiLevelType w:val="hybridMultilevel"/>
    <w:tmpl w:val="05421DD0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B0DCD"/>
    <w:multiLevelType w:val="hybridMultilevel"/>
    <w:tmpl w:val="56C09C6E"/>
    <w:lvl w:ilvl="0" w:tplc="87B25CE6">
      <w:start w:val="6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42E20998"/>
    <w:multiLevelType w:val="hybridMultilevel"/>
    <w:tmpl w:val="6990355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2" w15:restartNumberingAfterBreak="0">
    <w:nsid w:val="51B43FAE"/>
    <w:multiLevelType w:val="hybridMultilevel"/>
    <w:tmpl w:val="F4E802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02C8DCC">
      <w:start w:val="1"/>
      <w:numFmt w:val="lowerLetter"/>
      <w:lvlText w:val="%2."/>
      <w:lvlJc w:val="left"/>
      <w:pPr>
        <w:ind w:left="1495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865AB0"/>
    <w:multiLevelType w:val="hybridMultilevel"/>
    <w:tmpl w:val="D7FA1D2C"/>
    <w:lvl w:ilvl="0" w:tplc="67A6A25C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51674CF"/>
    <w:multiLevelType w:val="hybridMultilevel"/>
    <w:tmpl w:val="0BFAB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C70177"/>
    <w:multiLevelType w:val="hybridMultilevel"/>
    <w:tmpl w:val="C172D6EE"/>
    <w:lvl w:ilvl="0" w:tplc="54E662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7EF2A5C"/>
    <w:multiLevelType w:val="hybridMultilevel"/>
    <w:tmpl w:val="E446E556"/>
    <w:lvl w:ilvl="0" w:tplc="802C8DCC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AF4107B"/>
    <w:multiLevelType w:val="hybridMultilevel"/>
    <w:tmpl w:val="D33C3B56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9629B9"/>
    <w:multiLevelType w:val="hybridMultilevel"/>
    <w:tmpl w:val="3D4C04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B36240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BC795A"/>
    <w:multiLevelType w:val="hybridMultilevel"/>
    <w:tmpl w:val="A2D67A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7126ACA"/>
    <w:multiLevelType w:val="hybridMultilevel"/>
    <w:tmpl w:val="255A4E1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B7515B"/>
    <w:multiLevelType w:val="hybridMultilevel"/>
    <w:tmpl w:val="6DD4CD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456F52"/>
    <w:multiLevelType w:val="multilevel"/>
    <w:tmpl w:val="C31827BA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774738EA"/>
    <w:multiLevelType w:val="hybridMultilevel"/>
    <w:tmpl w:val="9C6C629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5156BE0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564226"/>
    <w:multiLevelType w:val="hybridMultilevel"/>
    <w:tmpl w:val="545CDF1A"/>
    <w:lvl w:ilvl="0" w:tplc="802C8DC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E83975"/>
    <w:multiLevelType w:val="hybridMultilevel"/>
    <w:tmpl w:val="B4387EAA"/>
    <w:lvl w:ilvl="0" w:tplc="2B1638DA">
      <w:start w:val="1"/>
      <w:numFmt w:val="upperRoman"/>
      <w:lvlText w:val="%1."/>
      <w:lvlJc w:val="righ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464645">
    <w:abstractNumId w:val="21"/>
  </w:num>
  <w:num w:numId="2" w16cid:durableId="2133786711">
    <w:abstractNumId w:val="16"/>
  </w:num>
  <w:num w:numId="3" w16cid:durableId="388841635">
    <w:abstractNumId w:val="31"/>
  </w:num>
  <w:num w:numId="4" w16cid:durableId="500118353">
    <w:abstractNumId w:val="28"/>
  </w:num>
  <w:num w:numId="5" w16cid:durableId="1282766484">
    <w:abstractNumId w:val="2"/>
  </w:num>
  <w:num w:numId="6" w16cid:durableId="1311716048">
    <w:abstractNumId w:val="10"/>
  </w:num>
  <w:num w:numId="7" w16cid:durableId="2053530856">
    <w:abstractNumId w:val="33"/>
  </w:num>
  <w:num w:numId="8" w16cid:durableId="661204173">
    <w:abstractNumId w:val="13"/>
  </w:num>
  <w:num w:numId="9" w16cid:durableId="1837568501">
    <w:abstractNumId w:val="8"/>
  </w:num>
  <w:num w:numId="10" w16cid:durableId="518742094">
    <w:abstractNumId w:val="35"/>
  </w:num>
  <w:num w:numId="11" w16cid:durableId="1108698154">
    <w:abstractNumId w:val="22"/>
  </w:num>
  <w:num w:numId="12" w16cid:durableId="1710645307">
    <w:abstractNumId w:val="6"/>
  </w:num>
  <w:num w:numId="13" w16cid:durableId="2106606056">
    <w:abstractNumId w:val="0"/>
  </w:num>
  <w:num w:numId="14" w16cid:durableId="1745493684">
    <w:abstractNumId w:val="36"/>
  </w:num>
  <w:num w:numId="15" w16cid:durableId="1801604668">
    <w:abstractNumId w:val="18"/>
  </w:num>
  <w:num w:numId="16" w16cid:durableId="1148397763">
    <w:abstractNumId w:val="27"/>
  </w:num>
  <w:num w:numId="17" w16cid:durableId="2112041705">
    <w:abstractNumId w:val="26"/>
  </w:num>
  <w:num w:numId="18" w16cid:durableId="538518579">
    <w:abstractNumId w:val="23"/>
  </w:num>
  <w:num w:numId="19" w16cid:durableId="1767069726">
    <w:abstractNumId w:val="1"/>
  </w:num>
  <w:num w:numId="20" w16cid:durableId="1200245123">
    <w:abstractNumId w:val="32"/>
  </w:num>
  <w:num w:numId="21" w16cid:durableId="1180969293">
    <w:abstractNumId w:val="37"/>
  </w:num>
  <w:num w:numId="22" w16cid:durableId="656032187">
    <w:abstractNumId w:val="19"/>
  </w:num>
  <w:num w:numId="23" w16cid:durableId="2079471234">
    <w:abstractNumId w:val="20"/>
  </w:num>
  <w:num w:numId="24" w16cid:durableId="1919440164">
    <w:abstractNumId w:val="29"/>
  </w:num>
  <w:num w:numId="25" w16cid:durableId="1454326948">
    <w:abstractNumId w:val="11"/>
  </w:num>
  <w:num w:numId="26" w16cid:durableId="1079211187">
    <w:abstractNumId w:val="3"/>
  </w:num>
  <w:num w:numId="27" w16cid:durableId="161512346">
    <w:abstractNumId w:val="24"/>
  </w:num>
  <w:num w:numId="28" w16cid:durableId="1856262366">
    <w:abstractNumId w:val="34"/>
  </w:num>
  <w:num w:numId="29" w16cid:durableId="113527844">
    <w:abstractNumId w:val="12"/>
  </w:num>
  <w:num w:numId="30" w16cid:durableId="1840733332">
    <w:abstractNumId w:val="9"/>
  </w:num>
  <w:num w:numId="31" w16cid:durableId="979069298">
    <w:abstractNumId w:val="5"/>
  </w:num>
  <w:num w:numId="32" w16cid:durableId="1362394313">
    <w:abstractNumId w:val="30"/>
  </w:num>
  <w:num w:numId="33" w16cid:durableId="1661541148">
    <w:abstractNumId w:val="4"/>
  </w:num>
  <w:num w:numId="34" w16cid:durableId="1823037270">
    <w:abstractNumId w:val="17"/>
  </w:num>
  <w:num w:numId="35" w16cid:durableId="920139632">
    <w:abstractNumId w:val="7"/>
  </w:num>
  <w:num w:numId="36" w16cid:durableId="1114788002">
    <w:abstractNumId w:val="14"/>
  </w:num>
  <w:num w:numId="37" w16cid:durableId="715354917">
    <w:abstractNumId w:val="15"/>
  </w:num>
  <w:num w:numId="38" w16cid:durableId="11464296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44B66"/>
    <w:rsid w:val="00062878"/>
    <w:rsid w:val="0006315F"/>
    <w:rsid w:val="00064561"/>
    <w:rsid w:val="00073720"/>
    <w:rsid w:val="00080908"/>
    <w:rsid w:val="00086F37"/>
    <w:rsid w:val="00097221"/>
    <w:rsid w:val="000A4D10"/>
    <w:rsid w:val="000D1869"/>
    <w:rsid w:val="000D682F"/>
    <w:rsid w:val="001024A7"/>
    <w:rsid w:val="00127399"/>
    <w:rsid w:val="00156644"/>
    <w:rsid w:val="00157FE5"/>
    <w:rsid w:val="0016046C"/>
    <w:rsid w:val="001A2B25"/>
    <w:rsid w:val="001D4FF0"/>
    <w:rsid w:val="001E096F"/>
    <w:rsid w:val="001E09B8"/>
    <w:rsid w:val="001E205F"/>
    <w:rsid w:val="001F6B5D"/>
    <w:rsid w:val="0021114C"/>
    <w:rsid w:val="0021174B"/>
    <w:rsid w:val="00250331"/>
    <w:rsid w:val="00253507"/>
    <w:rsid w:val="00270FCD"/>
    <w:rsid w:val="00275ED9"/>
    <w:rsid w:val="00294ABD"/>
    <w:rsid w:val="002B46F2"/>
    <w:rsid w:val="002C092E"/>
    <w:rsid w:val="002C1976"/>
    <w:rsid w:val="002C6327"/>
    <w:rsid w:val="002D0C4C"/>
    <w:rsid w:val="002D211C"/>
    <w:rsid w:val="0035464E"/>
    <w:rsid w:val="00360A63"/>
    <w:rsid w:val="00372988"/>
    <w:rsid w:val="00372FE2"/>
    <w:rsid w:val="00380B3D"/>
    <w:rsid w:val="00382130"/>
    <w:rsid w:val="00391273"/>
    <w:rsid w:val="003A3179"/>
    <w:rsid w:val="003A5EC6"/>
    <w:rsid w:val="003B4D66"/>
    <w:rsid w:val="003B61CA"/>
    <w:rsid w:val="003C7472"/>
    <w:rsid w:val="003D076D"/>
    <w:rsid w:val="003D5E87"/>
    <w:rsid w:val="003E15A5"/>
    <w:rsid w:val="00401479"/>
    <w:rsid w:val="00416899"/>
    <w:rsid w:val="0045465C"/>
    <w:rsid w:val="004668EC"/>
    <w:rsid w:val="00483409"/>
    <w:rsid w:val="00495B5B"/>
    <w:rsid w:val="004A2156"/>
    <w:rsid w:val="004B0C39"/>
    <w:rsid w:val="004B3DD9"/>
    <w:rsid w:val="004C37A3"/>
    <w:rsid w:val="004E4644"/>
    <w:rsid w:val="005224AF"/>
    <w:rsid w:val="00531432"/>
    <w:rsid w:val="005350D2"/>
    <w:rsid w:val="0057613A"/>
    <w:rsid w:val="00595CB5"/>
    <w:rsid w:val="005A3AC6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B4136"/>
    <w:rsid w:val="006C5BE9"/>
    <w:rsid w:val="006C6568"/>
    <w:rsid w:val="006D5138"/>
    <w:rsid w:val="006D60AD"/>
    <w:rsid w:val="006E0426"/>
    <w:rsid w:val="006F253B"/>
    <w:rsid w:val="006F5ABE"/>
    <w:rsid w:val="0072252C"/>
    <w:rsid w:val="00724A4C"/>
    <w:rsid w:val="00732F33"/>
    <w:rsid w:val="0073306B"/>
    <w:rsid w:val="0075133D"/>
    <w:rsid w:val="00751A00"/>
    <w:rsid w:val="0076153D"/>
    <w:rsid w:val="007879ED"/>
    <w:rsid w:val="00795BBC"/>
    <w:rsid w:val="007977D9"/>
    <w:rsid w:val="007C3A6B"/>
    <w:rsid w:val="007C4559"/>
    <w:rsid w:val="007F7DEF"/>
    <w:rsid w:val="00813051"/>
    <w:rsid w:val="008159C9"/>
    <w:rsid w:val="00852014"/>
    <w:rsid w:val="00876057"/>
    <w:rsid w:val="0089053B"/>
    <w:rsid w:val="008A35AE"/>
    <w:rsid w:val="008A5C37"/>
    <w:rsid w:val="008A6F08"/>
    <w:rsid w:val="008B01F2"/>
    <w:rsid w:val="008C3C1F"/>
    <w:rsid w:val="008E1BAB"/>
    <w:rsid w:val="009018AB"/>
    <w:rsid w:val="00916F5D"/>
    <w:rsid w:val="00923712"/>
    <w:rsid w:val="0092485C"/>
    <w:rsid w:val="00927CBE"/>
    <w:rsid w:val="00951728"/>
    <w:rsid w:val="0097078B"/>
    <w:rsid w:val="009B5406"/>
    <w:rsid w:val="009F5A05"/>
    <w:rsid w:val="009F6789"/>
    <w:rsid w:val="00A04616"/>
    <w:rsid w:val="00A47CC3"/>
    <w:rsid w:val="00A972F2"/>
    <w:rsid w:val="00AA691B"/>
    <w:rsid w:val="00AB2E45"/>
    <w:rsid w:val="00AB3118"/>
    <w:rsid w:val="00AC53E9"/>
    <w:rsid w:val="00AD2200"/>
    <w:rsid w:val="00AD2E97"/>
    <w:rsid w:val="00B05892"/>
    <w:rsid w:val="00B07370"/>
    <w:rsid w:val="00B13CEC"/>
    <w:rsid w:val="00B2295C"/>
    <w:rsid w:val="00B3402D"/>
    <w:rsid w:val="00B36697"/>
    <w:rsid w:val="00B423E6"/>
    <w:rsid w:val="00B568EF"/>
    <w:rsid w:val="00B87929"/>
    <w:rsid w:val="00B904B5"/>
    <w:rsid w:val="00BD2FFD"/>
    <w:rsid w:val="00BD507D"/>
    <w:rsid w:val="00BE0546"/>
    <w:rsid w:val="00BE3FC8"/>
    <w:rsid w:val="00BE5D80"/>
    <w:rsid w:val="00BE6BAF"/>
    <w:rsid w:val="00BE7F2C"/>
    <w:rsid w:val="00C01573"/>
    <w:rsid w:val="00C06C96"/>
    <w:rsid w:val="00C2113D"/>
    <w:rsid w:val="00C34A65"/>
    <w:rsid w:val="00C43416"/>
    <w:rsid w:val="00C43A1D"/>
    <w:rsid w:val="00C6529A"/>
    <w:rsid w:val="00C90529"/>
    <w:rsid w:val="00C90B2F"/>
    <w:rsid w:val="00C96058"/>
    <w:rsid w:val="00CE0CC2"/>
    <w:rsid w:val="00CE3EC9"/>
    <w:rsid w:val="00CF4CC3"/>
    <w:rsid w:val="00CF745B"/>
    <w:rsid w:val="00D1467C"/>
    <w:rsid w:val="00D2288F"/>
    <w:rsid w:val="00D30FF1"/>
    <w:rsid w:val="00D4766B"/>
    <w:rsid w:val="00D83955"/>
    <w:rsid w:val="00DA1055"/>
    <w:rsid w:val="00DA53F0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60DDA"/>
    <w:rsid w:val="00E9556B"/>
    <w:rsid w:val="00EC47DE"/>
    <w:rsid w:val="00ED4A19"/>
    <w:rsid w:val="00F01815"/>
    <w:rsid w:val="00F63AD0"/>
    <w:rsid w:val="00F66861"/>
    <w:rsid w:val="00F76398"/>
    <w:rsid w:val="00F8165A"/>
    <w:rsid w:val="00F8196D"/>
    <w:rsid w:val="00F84DF1"/>
    <w:rsid w:val="00F85B38"/>
    <w:rsid w:val="00F92D94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BF00D5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2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dbrzezawska</cp:lastModifiedBy>
  <cp:revision>2</cp:revision>
  <cp:lastPrinted>2020-11-10T10:07:00Z</cp:lastPrinted>
  <dcterms:created xsi:type="dcterms:W3CDTF">2026-01-19T09:06:00Z</dcterms:created>
  <dcterms:modified xsi:type="dcterms:W3CDTF">2026-01-19T09:06:00Z</dcterms:modified>
</cp:coreProperties>
</file>