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705CB" w14:textId="3B43A370" w:rsidR="007D248F" w:rsidRPr="005D3510" w:rsidRDefault="007D248F" w:rsidP="007D248F">
      <w:pPr>
        <w:jc w:val="right"/>
        <w:rPr>
          <w:rFonts w:ascii="Times New Roman" w:hAnsi="Times New Roman"/>
          <w:szCs w:val="24"/>
        </w:rPr>
      </w:pPr>
      <w:r w:rsidRPr="005D3510">
        <w:rPr>
          <w:rFonts w:ascii="Times New Roman" w:hAnsi="Times New Roman"/>
          <w:szCs w:val="24"/>
        </w:rPr>
        <w:t xml:space="preserve">Załącznik nr </w:t>
      </w:r>
      <w:r w:rsidR="00F72EE2">
        <w:rPr>
          <w:rFonts w:ascii="Times New Roman" w:hAnsi="Times New Roman"/>
          <w:szCs w:val="24"/>
        </w:rPr>
        <w:t>3</w:t>
      </w:r>
      <w:r w:rsidRPr="005D3510">
        <w:rPr>
          <w:rFonts w:ascii="Times New Roman" w:hAnsi="Times New Roman"/>
          <w:szCs w:val="24"/>
        </w:rPr>
        <w:t xml:space="preserve"> </w:t>
      </w:r>
      <w:r w:rsidRPr="005D3510">
        <w:rPr>
          <w:rFonts w:ascii="Times New Roman" w:eastAsiaTheme="minorEastAsia" w:hAnsi="Times New Roman"/>
          <w:color w:val="000000"/>
          <w:sz w:val="20"/>
          <w:lang w:eastAsia="pl-PL"/>
        </w:rPr>
        <w:t xml:space="preserve">do </w:t>
      </w:r>
      <w:r w:rsidR="00F72EE2">
        <w:rPr>
          <w:rFonts w:ascii="Times New Roman" w:eastAsiaTheme="minorEastAsia" w:hAnsi="Times New Roman"/>
          <w:color w:val="000000"/>
          <w:sz w:val="20"/>
          <w:lang w:eastAsia="pl-PL"/>
        </w:rPr>
        <w:t>formularza zgłoszeniowego</w:t>
      </w:r>
    </w:p>
    <w:p w14:paraId="5BE63634" w14:textId="77777777" w:rsidR="007D248F" w:rsidRDefault="007D248F" w:rsidP="007D248F">
      <w:pPr>
        <w:jc w:val="right"/>
        <w:rPr>
          <w:rFonts w:ascii="Times New Roman" w:hAnsi="Times New Roman"/>
          <w:b/>
          <w:sz w:val="24"/>
          <w:szCs w:val="24"/>
        </w:rPr>
      </w:pPr>
    </w:p>
    <w:p w14:paraId="29BA5397" w14:textId="77777777" w:rsidR="007D248F" w:rsidRDefault="007D248F" w:rsidP="007D248F">
      <w:pPr>
        <w:rPr>
          <w:rFonts w:ascii="Times New Roman" w:hAnsi="Times New Roman"/>
          <w:b/>
          <w:sz w:val="24"/>
          <w:szCs w:val="24"/>
        </w:rPr>
      </w:pPr>
    </w:p>
    <w:p w14:paraId="6C259481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14:paraId="78BF1218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OŚWIADCZENIE </w:t>
      </w:r>
    </w:p>
    <w:p w14:paraId="55261F06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DOTYCZĄCE DOTARCIA DO MIEJSCA REALIZACJI WSPARCIA</w:t>
      </w:r>
    </w:p>
    <w:p w14:paraId="32811035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1C5791BB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667E698E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1AA45663" w14:textId="77777777" w:rsidR="007D248F" w:rsidRPr="00EB17CC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2D92D9B9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75B76C2A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18BD7EEC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38BADA5C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14:paraId="7357BEDB" w14:textId="5257FBBF" w:rsidR="007D248F" w:rsidRDefault="007D248F" w:rsidP="007D248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6665C7">
        <w:rPr>
          <w:rFonts w:ascii="Times New Roman" w:hAnsi="Times New Roman"/>
          <w:sz w:val="24"/>
          <w:szCs w:val="24"/>
        </w:rPr>
        <w:t xml:space="preserve"> związku z chęcią przy</w:t>
      </w:r>
      <w:r>
        <w:rPr>
          <w:rFonts w:ascii="Times New Roman" w:hAnsi="Times New Roman"/>
          <w:sz w:val="24"/>
          <w:szCs w:val="24"/>
        </w:rPr>
        <w:t>stąpienia do projektu pn. „</w:t>
      </w:r>
      <w:r w:rsidR="00FA640B">
        <w:rPr>
          <w:rFonts w:ascii="Times New Roman" w:hAnsi="Times New Roman"/>
          <w:sz w:val="24"/>
          <w:szCs w:val="24"/>
        </w:rPr>
        <w:t xml:space="preserve">Aktywna integracja w </w:t>
      </w:r>
      <w:r>
        <w:rPr>
          <w:rFonts w:ascii="Times New Roman" w:hAnsi="Times New Roman"/>
          <w:sz w:val="24"/>
          <w:szCs w:val="24"/>
        </w:rPr>
        <w:t>ZAZ w Rzeszowie”</w:t>
      </w:r>
      <w:r w:rsidRPr="006665C7">
        <w:rPr>
          <w:rFonts w:ascii="Times New Roman" w:hAnsi="Times New Roman"/>
          <w:sz w:val="24"/>
          <w:szCs w:val="24"/>
        </w:rPr>
        <w:t xml:space="preserve"> oświadczam</w:t>
      </w:r>
      <w:r>
        <w:rPr>
          <w:rFonts w:ascii="Times New Roman" w:hAnsi="Times New Roman"/>
          <w:sz w:val="24"/>
          <w:szCs w:val="24"/>
        </w:rPr>
        <w:t xml:space="preserve"> że: </w:t>
      </w:r>
    </w:p>
    <w:p w14:paraId="0841C3AF" w14:textId="77777777" w:rsidR="007D248F" w:rsidRPr="00DD0EAF" w:rsidRDefault="007D248F" w:rsidP="007D248F">
      <w:pPr>
        <w:suppressAutoHyphens/>
        <w:autoSpaceDN w:val="0"/>
        <w:spacing w:after="0" w:line="360" w:lineRule="auto"/>
        <w:ind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14:paraId="5DFCC83F" w14:textId="77777777"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samodzielnie </w:t>
      </w:r>
      <w:r w:rsidRPr="00DD0EAF">
        <w:rPr>
          <w:rFonts w:ascii="Times New Roman" w:eastAsia="Times New Roman" w:hAnsi="Times New Roman"/>
          <w:sz w:val="24"/>
          <w:szCs w:val="24"/>
          <w:lang w:eastAsia="pl-PL"/>
        </w:rPr>
        <w:t xml:space="preserve">pieszo dotrę do miejsca pracy i z powrotem z miejsca pracy do miejsca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sz w:val="24"/>
          <w:szCs w:val="24"/>
          <w:lang w:eastAsia="pl-PL"/>
        </w:rPr>
        <w:t>mojego zamieszkania,</w:t>
      </w:r>
    </w:p>
    <w:p w14:paraId="459AF127" w14:textId="77777777"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skorzystam z komunikacji transportu publicznego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(PKS/MKS)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celu dotarcia do miejsca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pracy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i z 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>powrotem z miejsca pracy do miejsca mojego zamieszkania,</w:t>
      </w:r>
    </w:p>
    <w:p w14:paraId="64223DF5" w14:textId="32598DF6"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skorzystam z dowozu </w:t>
      </w:r>
      <w:r w:rsidR="00F72EE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zapewnionego przez Wnioskodawcę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 miejsca pracy i z powrotem z miejsca pracy do miejsca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>zamieszkania</w:t>
      </w:r>
    </w:p>
    <w:p w14:paraId="10AFC336" w14:textId="77777777"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41E0B4FA" w14:textId="77777777"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48BA3CC" w14:textId="77777777"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C17C62A" w14:textId="77777777" w:rsidR="007D248F" w:rsidRDefault="007D248F" w:rsidP="007D248F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..…………………..……………………</w:t>
      </w:r>
    </w:p>
    <w:p w14:paraId="171A192B" w14:textId="77777777" w:rsidR="007D248F" w:rsidRPr="004F1E2E" w:rsidRDefault="007D248F" w:rsidP="007D248F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5F444D47" w14:textId="77777777" w:rsidR="007D248F" w:rsidRDefault="007D248F" w:rsidP="007D248F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14:paraId="5A5581A5" w14:textId="77777777" w:rsidR="007D248F" w:rsidRPr="00EA25CC" w:rsidRDefault="007D248F" w:rsidP="007D248F"/>
    <w:p w14:paraId="1D5B8384" w14:textId="77777777" w:rsidR="007D248F" w:rsidRPr="00F628E8" w:rsidRDefault="007D248F" w:rsidP="007D248F"/>
    <w:p w14:paraId="5AD119FF" w14:textId="77777777" w:rsidR="007D248F" w:rsidRDefault="007D248F" w:rsidP="007D248F">
      <w:pPr>
        <w:jc w:val="center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22DF2A93" w14:textId="77777777"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2B832" w14:textId="77777777" w:rsidR="00E7771C" w:rsidRDefault="00E7771C" w:rsidP="00D2288F">
      <w:pPr>
        <w:spacing w:after="0" w:line="240" w:lineRule="auto"/>
      </w:pPr>
      <w:r>
        <w:separator/>
      </w:r>
    </w:p>
  </w:endnote>
  <w:endnote w:type="continuationSeparator" w:id="0">
    <w:p w14:paraId="39E23557" w14:textId="77777777" w:rsidR="00E7771C" w:rsidRDefault="00E7771C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77763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3B8BDD51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13609F19" w14:textId="77777777" w:rsidR="00FA640B" w:rsidRPr="00D1467C" w:rsidRDefault="00FA640B" w:rsidP="00FA640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28A6CC1" wp14:editId="737B161B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7CC42EBC" w14:textId="77777777" w:rsidR="00FA640B" w:rsidRPr="0021114C" w:rsidRDefault="00FA640B" w:rsidP="00FA640B">
    <w:pPr>
      <w:pStyle w:val="Nagwek"/>
      <w:spacing w:after="0" w:line="240" w:lineRule="auto"/>
      <w:jc w:val="center"/>
      <w:rPr>
        <w:sz w:val="4"/>
        <w:szCs w:val="4"/>
      </w:rPr>
    </w:pPr>
  </w:p>
  <w:p w14:paraId="0D41EC65" w14:textId="77777777" w:rsidR="00FA640B" w:rsidRPr="00D1467C" w:rsidRDefault="00FA640B" w:rsidP="00FA640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3516892D" w14:textId="77777777" w:rsidR="00FA640B" w:rsidRPr="007D1199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3C995CD0" w14:textId="77777777" w:rsidR="00FA640B" w:rsidRPr="0021114C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2AB6FC73" w14:textId="09C9D5A8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49D4F" w14:textId="77777777" w:rsidR="00E7771C" w:rsidRDefault="00E7771C" w:rsidP="00D2288F">
      <w:pPr>
        <w:spacing w:after="0" w:line="240" w:lineRule="auto"/>
      </w:pPr>
      <w:r>
        <w:separator/>
      </w:r>
    </w:p>
  </w:footnote>
  <w:footnote w:type="continuationSeparator" w:id="0">
    <w:p w14:paraId="43CD5565" w14:textId="77777777" w:rsidR="00E7771C" w:rsidRDefault="00E7771C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1CB07" w14:textId="39943A23" w:rsidR="00D2288F" w:rsidRDefault="00FA640B" w:rsidP="00FA640B">
    <w:pPr>
      <w:tabs>
        <w:tab w:val="center" w:pos="4536"/>
        <w:tab w:val="right" w:pos="9072"/>
      </w:tabs>
      <w:spacing w:line="256" w:lineRule="auto"/>
      <w:jc w:val="center"/>
    </w:pPr>
    <w:r w:rsidRPr="00FA640B">
      <w:rPr>
        <w:noProof/>
      </w:rPr>
      <w:drawing>
        <wp:inline distT="0" distB="0" distL="0" distR="0" wp14:anchorId="311FCE1A" wp14:editId="6C688362">
          <wp:extent cx="5760720" cy="464820"/>
          <wp:effectExtent l="0" t="0" r="0" b="0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6CB60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1033900">
    <w:abstractNumId w:val="10"/>
  </w:num>
  <w:num w:numId="2" w16cid:durableId="803355780">
    <w:abstractNumId w:val="18"/>
  </w:num>
  <w:num w:numId="3" w16cid:durableId="1406151177">
    <w:abstractNumId w:val="1"/>
  </w:num>
  <w:num w:numId="4" w16cid:durableId="1206873974">
    <w:abstractNumId w:val="5"/>
  </w:num>
  <w:num w:numId="5" w16cid:durableId="691227713">
    <w:abstractNumId w:val="21"/>
  </w:num>
  <w:num w:numId="6" w16cid:durableId="933973504">
    <w:abstractNumId w:val="22"/>
  </w:num>
  <w:num w:numId="7" w16cid:durableId="582296093">
    <w:abstractNumId w:val="12"/>
  </w:num>
  <w:num w:numId="8" w16cid:durableId="1543856843">
    <w:abstractNumId w:val="4"/>
  </w:num>
  <w:num w:numId="9" w16cid:durableId="239753064">
    <w:abstractNumId w:val="14"/>
  </w:num>
  <w:num w:numId="10" w16cid:durableId="1498695186">
    <w:abstractNumId w:val="13"/>
  </w:num>
  <w:num w:numId="11" w16cid:durableId="683744725">
    <w:abstractNumId w:val="11"/>
  </w:num>
  <w:num w:numId="12" w16cid:durableId="412315538">
    <w:abstractNumId w:val="8"/>
  </w:num>
  <w:num w:numId="13" w16cid:durableId="1360617579">
    <w:abstractNumId w:val="19"/>
  </w:num>
  <w:num w:numId="14" w16cid:durableId="1943800468">
    <w:abstractNumId w:val="16"/>
  </w:num>
  <w:num w:numId="15" w16cid:durableId="1831480105">
    <w:abstractNumId w:val="20"/>
  </w:num>
  <w:num w:numId="16" w16cid:durableId="1289698824">
    <w:abstractNumId w:val="15"/>
  </w:num>
  <w:num w:numId="17" w16cid:durableId="33703823">
    <w:abstractNumId w:val="6"/>
  </w:num>
  <w:num w:numId="18" w16cid:durableId="54940122">
    <w:abstractNumId w:val="2"/>
  </w:num>
  <w:num w:numId="19" w16cid:durableId="2123576453">
    <w:abstractNumId w:val="23"/>
  </w:num>
  <w:num w:numId="20" w16cid:durableId="94598841">
    <w:abstractNumId w:val="9"/>
  </w:num>
  <w:num w:numId="21" w16cid:durableId="1696273725">
    <w:abstractNumId w:val="17"/>
  </w:num>
  <w:num w:numId="22" w16cid:durableId="1230310008">
    <w:abstractNumId w:val="3"/>
  </w:num>
  <w:num w:numId="23" w16cid:durableId="1386639874">
    <w:abstractNumId w:val="7"/>
  </w:num>
  <w:num w:numId="24" w16cid:durableId="658730026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19C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83055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1CA2"/>
    <w:rsid w:val="007C3A6B"/>
    <w:rsid w:val="007C4559"/>
    <w:rsid w:val="007D248F"/>
    <w:rsid w:val="007D272B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E5A5A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2C87"/>
    <w:rsid w:val="00E2434D"/>
    <w:rsid w:val="00E42704"/>
    <w:rsid w:val="00E60DDA"/>
    <w:rsid w:val="00E7771C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2EE2"/>
    <w:rsid w:val="00F76398"/>
    <w:rsid w:val="00F8165A"/>
    <w:rsid w:val="00F8196D"/>
    <w:rsid w:val="00F84DF1"/>
    <w:rsid w:val="00F85B38"/>
    <w:rsid w:val="00F92D94"/>
    <w:rsid w:val="00F930DC"/>
    <w:rsid w:val="00FA640B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AD8BF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1D39D-BC03-4B97-A961-703A029F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2</cp:revision>
  <cp:lastPrinted>2024-05-24T07:34:00Z</cp:lastPrinted>
  <dcterms:created xsi:type="dcterms:W3CDTF">2026-01-19T09:09:00Z</dcterms:created>
  <dcterms:modified xsi:type="dcterms:W3CDTF">2026-01-19T09:09:00Z</dcterms:modified>
</cp:coreProperties>
</file>