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E63634" w14:textId="7332375F" w:rsidR="007D248F" w:rsidRPr="00881804" w:rsidRDefault="007D248F" w:rsidP="00881804">
      <w:pPr>
        <w:jc w:val="right"/>
        <w:rPr>
          <w:rFonts w:ascii="Times New Roman" w:hAnsi="Times New Roman"/>
          <w:szCs w:val="24"/>
        </w:rPr>
      </w:pPr>
      <w:r w:rsidRPr="005D3510">
        <w:rPr>
          <w:rFonts w:ascii="Times New Roman" w:hAnsi="Times New Roman"/>
          <w:szCs w:val="24"/>
        </w:rPr>
        <w:t xml:space="preserve">Załącznik nr </w:t>
      </w:r>
      <w:r w:rsidR="00881804">
        <w:rPr>
          <w:rFonts w:ascii="Times New Roman" w:hAnsi="Times New Roman"/>
          <w:szCs w:val="24"/>
        </w:rPr>
        <w:t>4</w:t>
      </w:r>
      <w:r w:rsidRPr="005D3510">
        <w:rPr>
          <w:rFonts w:ascii="Times New Roman" w:hAnsi="Times New Roman"/>
          <w:szCs w:val="24"/>
        </w:rPr>
        <w:t xml:space="preserve"> </w:t>
      </w:r>
      <w:r w:rsidRPr="005D3510">
        <w:rPr>
          <w:rFonts w:ascii="Times New Roman" w:eastAsiaTheme="minorEastAsia" w:hAnsi="Times New Roman"/>
          <w:color w:val="000000"/>
          <w:sz w:val="20"/>
          <w:lang w:eastAsia="pl-PL"/>
        </w:rPr>
        <w:t xml:space="preserve">do </w:t>
      </w:r>
      <w:r w:rsidR="00F72EE2">
        <w:rPr>
          <w:rFonts w:ascii="Times New Roman" w:eastAsiaTheme="minorEastAsia" w:hAnsi="Times New Roman"/>
          <w:color w:val="000000"/>
          <w:sz w:val="20"/>
          <w:lang w:eastAsia="pl-PL"/>
        </w:rPr>
        <w:t>formularza zgłoszeniowego</w:t>
      </w:r>
    </w:p>
    <w:p w14:paraId="29BA5397" w14:textId="77777777" w:rsidR="007D248F" w:rsidRDefault="007D248F" w:rsidP="007D248F">
      <w:pPr>
        <w:rPr>
          <w:rFonts w:ascii="Times New Roman" w:hAnsi="Times New Roman"/>
          <w:b/>
          <w:sz w:val="24"/>
          <w:szCs w:val="24"/>
        </w:rPr>
      </w:pPr>
    </w:p>
    <w:p w14:paraId="6C259481" w14:textId="77777777" w:rsidR="007D248F" w:rsidRDefault="007D248F" w:rsidP="007D248F">
      <w:pPr>
        <w:suppressAutoHyphens/>
        <w:autoSpaceDN w:val="0"/>
        <w:spacing w:after="0" w:line="360" w:lineRule="auto"/>
        <w:jc w:val="center"/>
        <w:textAlignment w:val="baseline"/>
        <w:rPr>
          <w:rFonts w:ascii="Times New Roman" w:hAnsi="Times New Roman"/>
          <w:b/>
          <w:color w:val="000000"/>
          <w:sz w:val="24"/>
          <w:szCs w:val="24"/>
        </w:rPr>
      </w:pPr>
    </w:p>
    <w:p w14:paraId="0295C1FE" w14:textId="77777777" w:rsidR="00881804" w:rsidRDefault="00881804" w:rsidP="00881804">
      <w:pPr>
        <w:widowControl w:val="0"/>
        <w:tabs>
          <w:tab w:val="left" w:pos="3585"/>
        </w:tabs>
        <w:suppressAutoHyphens/>
        <w:spacing w:after="120" w:line="276" w:lineRule="auto"/>
        <w:jc w:val="center"/>
        <w:rPr>
          <w:rFonts w:ascii="Times New Roman" w:eastAsia="Lucida Sans Unicode" w:hAnsi="Times New Roman"/>
          <w:b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en-GB"/>
        </w:rPr>
        <w:t xml:space="preserve">OŚWIADCZENIE POTWIERDZAJĄCE </w:t>
      </w:r>
    </w:p>
    <w:p w14:paraId="463FCDA4" w14:textId="77777777" w:rsidR="00881804" w:rsidRDefault="00881804" w:rsidP="00881804">
      <w:pPr>
        <w:widowControl w:val="0"/>
        <w:tabs>
          <w:tab w:val="left" w:pos="3585"/>
        </w:tabs>
        <w:suppressAutoHyphens/>
        <w:spacing w:after="120" w:line="276" w:lineRule="auto"/>
        <w:jc w:val="center"/>
        <w:rPr>
          <w:rFonts w:ascii="Times New Roman" w:eastAsia="Lucida Sans Unicode" w:hAnsi="Times New Roman"/>
          <w:b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en-GB"/>
        </w:rPr>
        <w:t>brak korzystania ze wsparcia z innych projektów realizowanych w ramach EFS Plus</w:t>
      </w:r>
    </w:p>
    <w:p w14:paraId="18C0F868" w14:textId="77777777" w:rsidR="00881804" w:rsidRDefault="00881804" w:rsidP="00881804">
      <w:pPr>
        <w:widowControl w:val="0"/>
        <w:tabs>
          <w:tab w:val="left" w:pos="3585"/>
        </w:tabs>
        <w:suppressAutoHyphens/>
        <w:spacing w:line="276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</w:p>
    <w:p w14:paraId="3E066082" w14:textId="77777777" w:rsidR="00881804" w:rsidRDefault="00881804" w:rsidP="00881804">
      <w:pPr>
        <w:widowControl w:val="0"/>
        <w:tabs>
          <w:tab w:val="left" w:pos="3585"/>
        </w:tabs>
        <w:suppressAutoHyphens/>
        <w:spacing w:line="276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  <w:r w:rsidRPr="0055659D"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Ja, niżej podpisany/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a</w:t>
      </w:r>
      <w:r w:rsidRPr="0055659D"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……………………………………………………………………</w:t>
      </w:r>
    </w:p>
    <w:p w14:paraId="15B133F2" w14:textId="77777777" w:rsidR="00881804" w:rsidRPr="0055659D" w:rsidRDefault="00881804" w:rsidP="00881804">
      <w:pPr>
        <w:widowControl w:val="0"/>
        <w:tabs>
          <w:tab w:val="left" w:pos="3585"/>
        </w:tabs>
        <w:suppressAutoHyphens/>
        <w:spacing w:line="276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</w:p>
    <w:p w14:paraId="4A2280CA" w14:textId="77777777" w:rsidR="00881804" w:rsidRPr="0055659D" w:rsidRDefault="00881804" w:rsidP="00881804">
      <w:pPr>
        <w:widowControl w:val="0"/>
        <w:tabs>
          <w:tab w:val="left" w:pos="3585"/>
        </w:tabs>
        <w:suppressAutoHyphens/>
        <w:spacing w:line="276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  <w:r w:rsidRPr="0055659D"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Zamieszkały/a …………………………………………………………………………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.</w:t>
      </w:r>
    </w:p>
    <w:p w14:paraId="28B38FDD" w14:textId="77777777" w:rsidR="00881804" w:rsidRDefault="00881804" w:rsidP="00881804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018DDA0C" w14:textId="42B1FE58" w:rsidR="00881804" w:rsidRDefault="00881804" w:rsidP="00881804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</w:pPr>
      <w:r w:rsidRPr="00B12E13">
        <w:rPr>
          <w:rFonts w:ascii="Times New Roman" w:hAnsi="Times New Roman"/>
          <w:color w:val="000000"/>
          <w:sz w:val="24"/>
          <w:szCs w:val="24"/>
          <w:lang w:eastAsia="pl-PL"/>
        </w:rPr>
        <w:t>oświadczam, że brak jest u mnie</w:t>
      </w:r>
      <w:r w:rsidRPr="007C2F4B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 xml:space="preserve">  </w:t>
      </w: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rodzajowo tożsamego wsparcia, występującego w tym samym czasie w innych projektach realizowanych w ramach EFS Plus (</w:t>
      </w:r>
      <w:r w:rsidRPr="00361F69">
        <w:rPr>
          <w:rFonts w:ascii="Times New Roman" w:eastAsia="SimSun" w:hAnsi="Times New Roman"/>
          <w:i/>
          <w:kern w:val="3"/>
          <w:lang w:eastAsia="zh-CN" w:bidi="hi-IN"/>
        </w:rPr>
        <w:t>właściwe zaznaczyć</w:t>
      </w: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):</w:t>
      </w:r>
    </w:p>
    <w:p w14:paraId="2CDCC497" w14:textId="688331F1" w:rsidR="00881804" w:rsidRDefault="00881804" w:rsidP="00881804">
      <w:pPr>
        <w:widowControl w:val="0"/>
        <w:suppressAutoHyphens/>
        <w:autoSpaceDN w:val="0"/>
        <w:snapToGrid w:val="0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kern w:val="3"/>
          <w:sz w:val="40"/>
          <w:szCs w:val="24"/>
          <w:lang w:eastAsia="zh-CN" w:bidi="hi-IN"/>
        </w:rPr>
        <w:t>□</w:t>
      </w: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 TAK</w:t>
      </w:r>
    </w:p>
    <w:p w14:paraId="28D6A41E" w14:textId="3E5E4CB8" w:rsidR="00881804" w:rsidRPr="00881804" w:rsidRDefault="00881804" w:rsidP="00881804">
      <w:pPr>
        <w:widowControl w:val="0"/>
        <w:suppressAutoHyphens/>
        <w:autoSpaceDN w:val="0"/>
        <w:snapToGrid w:val="0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kern w:val="3"/>
          <w:sz w:val="40"/>
          <w:szCs w:val="24"/>
          <w:lang w:eastAsia="zh-CN" w:bidi="hi-IN"/>
        </w:rPr>
        <w:t>□</w:t>
      </w: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 NIE</w:t>
      </w:r>
    </w:p>
    <w:p w14:paraId="4D62E9BD" w14:textId="77777777" w:rsidR="00881804" w:rsidRPr="007C2F4B" w:rsidRDefault="00881804" w:rsidP="00881804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66ADE581" w14:textId="77777777" w:rsidR="00881804" w:rsidRPr="007C2F4B" w:rsidRDefault="00881804" w:rsidP="00881804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7C2F4B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Pouczony/a o odpowiedzialności karnej za składanie oświadczeń niezgodnych z prawdą, oświadczam, iż powyższe dane są zgodne z prawdą.</w:t>
      </w:r>
    </w:p>
    <w:p w14:paraId="384A6AA5" w14:textId="77777777" w:rsidR="00881804" w:rsidRPr="007C2F4B" w:rsidRDefault="00881804" w:rsidP="00881804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14:paraId="19E9FB2F" w14:textId="77777777" w:rsidR="00881804" w:rsidRPr="007C2F4B" w:rsidRDefault="00881804" w:rsidP="00881804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14:paraId="4055F93D" w14:textId="77777777" w:rsidR="00881804" w:rsidRPr="007C2F4B" w:rsidRDefault="00881804" w:rsidP="00881804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3D4777B8" w14:textId="77777777" w:rsidR="00881804" w:rsidRDefault="00881804" w:rsidP="00881804">
      <w:pPr>
        <w:ind w:left="3540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..…………………..……………………………</w:t>
      </w:r>
    </w:p>
    <w:p w14:paraId="79C8B085" w14:textId="77777777" w:rsidR="00881804" w:rsidRDefault="00881804" w:rsidP="00881804">
      <w:pPr>
        <w:ind w:hanging="14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</w:rPr>
        <w:t>(Data i czytelny podpis kandydata/kandydatki/opiekuna prawnego)</w:t>
      </w:r>
    </w:p>
    <w:p w14:paraId="2328E6FD" w14:textId="77777777" w:rsidR="00881804" w:rsidRDefault="00881804" w:rsidP="00881804">
      <w:pPr>
        <w:tabs>
          <w:tab w:val="left" w:pos="5391"/>
        </w:tabs>
        <w:rPr>
          <w:rFonts w:ascii="Times New Roman" w:hAnsi="Times New Roman"/>
          <w:sz w:val="24"/>
          <w:szCs w:val="24"/>
          <w:lang w:eastAsia="pl-PL"/>
        </w:rPr>
      </w:pPr>
    </w:p>
    <w:p w14:paraId="1D5B8384" w14:textId="77777777" w:rsidR="007D248F" w:rsidRPr="00F628E8" w:rsidRDefault="007D248F" w:rsidP="007D248F"/>
    <w:p w14:paraId="5AD119FF" w14:textId="77777777" w:rsidR="007D248F" w:rsidRDefault="007D248F" w:rsidP="007D248F">
      <w:pPr>
        <w:jc w:val="center"/>
        <w:rPr>
          <w:rFonts w:ascii="Palatino Linotype" w:eastAsia="Times New Roman" w:hAnsi="Palatino Linotype"/>
          <w:sz w:val="24"/>
          <w:szCs w:val="24"/>
          <w:lang w:eastAsia="pl-PL"/>
        </w:rPr>
      </w:pPr>
    </w:p>
    <w:p w14:paraId="22DF2A93" w14:textId="77777777" w:rsidR="00BE5D80" w:rsidRPr="000D0B96" w:rsidRDefault="00BE5D80" w:rsidP="000D0B96">
      <w:pPr>
        <w:tabs>
          <w:tab w:val="left" w:pos="5184"/>
        </w:tabs>
        <w:rPr>
          <w:rFonts w:ascii="Palatino Linotype" w:eastAsia="Times New Roman" w:hAnsi="Palatino Linotype"/>
          <w:sz w:val="24"/>
          <w:szCs w:val="24"/>
          <w:lang w:eastAsia="pl-PL"/>
        </w:rPr>
      </w:pPr>
    </w:p>
    <w:sectPr w:rsidR="00BE5D80" w:rsidRPr="000D0B96" w:rsidSect="007903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426" w:footer="5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B0BD20" w14:textId="77777777" w:rsidR="005F47C6" w:rsidRDefault="005F47C6" w:rsidP="00D2288F">
      <w:pPr>
        <w:spacing w:after="0" w:line="240" w:lineRule="auto"/>
      </w:pPr>
      <w:r>
        <w:separator/>
      </w:r>
    </w:p>
  </w:endnote>
  <w:endnote w:type="continuationSeparator" w:id="0">
    <w:p w14:paraId="0CC51E2F" w14:textId="77777777" w:rsidR="005F47C6" w:rsidRDefault="005F47C6" w:rsidP="00D228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C62219" w14:textId="77777777" w:rsidR="00973868" w:rsidRDefault="0097386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577763" w14:textId="77777777" w:rsidR="00927CBE" w:rsidRDefault="00927CBE" w:rsidP="0079033B">
    <w:pPr>
      <w:pStyle w:val="Stopka"/>
      <w:pBdr>
        <w:bottom w:val="single" w:sz="6" w:space="0" w:color="auto"/>
      </w:pBdr>
      <w:spacing w:after="0" w:line="240" w:lineRule="auto"/>
      <w:jc w:val="center"/>
      <w:rPr>
        <w:sz w:val="2"/>
        <w:szCs w:val="2"/>
      </w:rPr>
    </w:pPr>
  </w:p>
  <w:p w14:paraId="3B8BDD51" w14:textId="77777777" w:rsidR="00927CBE" w:rsidRPr="00927CBE" w:rsidRDefault="00927CBE" w:rsidP="00927CBE">
    <w:pPr>
      <w:pStyle w:val="Stopka"/>
      <w:spacing w:after="0" w:line="240" w:lineRule="auto"/>
      <w:jc w:val="center"/>
      <w:rPr>
        <w:sz w:val="2"/>
        <w:szCs w:val="2"/>
      </w:rPr>
    </w:pPr>
  </w:p>
  <w:p w14:paraId="13609F19" w14:textId="77777777" w:rsidR="00FA640B" w:rsidRPr="00D1467C" w:rsidRDefault="00FA640B" w:rsidP="00FA640B">
    <w:pPr>
      <w:pStyle w:val="Nagwek"/>
      <w:spacing w:after="0" w:line="240" w:lineRule="auto"/>
      <w:jc w:val="center"/>
      <w:rPr>
        <w:b/>
        <w:sz w:val="14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628A6CC1" wp14:editId="737B161B">
          <wp:simplePos x="0" y="0"/>
          <wp:positionH relativeFrom="column">
            <wp:posOffset>-3175</wp:posOffset>
          </wp:positionH>
          <wp:positionV relativeFrom="paragraph">
            <wp:posOffset>109855</wp:posOffset>
          </wp:positionV>
          <wp:extent cx="1374775" cy="352425"/>
          <wp:effectExtent l="0" t="0" r="0" b="9525"/>
          <wp:wrapNone/>
          <wp:docPr id="10" name="Obraz 10" descr="Logo_PZOZAZWTZ_Poziom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Logo_PZOZAZWTZ_Poziom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4775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1467C">
      <w:rPr>
        <w:b/>
        <w:sz w:val="14"/>
      </w:rPr>
      <w:t>Projekt pn.</w:t>
    </w:r>
    <w:r>
      <w:rPr>
        <w:b/>
        <w:sz w:val="14"/>
      </w:rPr>
      <w:t xml:space="preserve"> „Aktywna integracja w ZAZ w Rzeszowie”</w:t>
    </w:r>
  </w:p>
  <w:p w14:paraId="7CC42EBC" w14:textId="77777777" w:rsidR="00FA640B" w:rsidRPr="0021114C" w:rsidRDefault="00FA640B" w:rsidP="00FA640B">
    <w:pPr>
      <w:pStyle w:val="Nagwek"/>
      <w:spacing w:after="0" w:line="240" w:lineRule="auto"/>
      <w:jc w:val="center"/>
      <w:rPr>
        <w:sz w:val="4"/>
        <w:szCs w:val="4"/>
      </w:rPr>
    </w:pPr>
  </w:p>
  <w:p w14:paraId="0D41EC65" w14:textId="77777777" w:rsidR="00FA640B" w:rsidRPr="00D1467C" w:rsidRDefault="00FA640B" w:rsidP="00FA640B">
    <w:pPr>
      <w:pStyle w:val="Nagwek"/>
      <w:spacing w:after="0" w:line="240" w:lineRule="auto"/>
      <w:rPr>
        <w:sz w:val="12"/>
        <w:szCs w:val="14"/>
      </w:rPr>
    </w:pPr>
    <w:r w:rsidRPr="00D1467C">
      <w:rPr>
        <w:sz w:val="12"/>
        <w:szCs w:val="14"/>
      </w:rPr>
      <w:tab/>
    </w:r>
    <w:r w:rsidRPr="00D1467C">
      <w:rPr>
        <w:sz w:val="12"/>
        <w:szCs w:val="14"/>
      </w:rPr>
      <w:tab/>
      <w:t>Biuro projektu:</w:t>
    </w:r>
  </w:p>
  <w:p w14:paraId="3516892D" w14:textId="77777777" w:rsidR="00FA640B" w:rsidRPr="007D1199" w:rsidRDefault="00FA640B" w:rsidP="00FA640B">
    <w:pPr>
      <w:pStyle w:val="Stopka"/>
      <w:spacing w:after="0" w:line="240" w:lineRule="auto"/>
      <w:rPr>
        <w:sz w:val="12"/>
        <w:szCs w:val="14"/>
      </w:rPr>
    </w:pPr>
    <w:r w:rsidRPr="0021114C">
      <w:rPr>
        <w:b/>
        <w:sz w:val="12"/>
        <w:szCs w:val="14"/>
      </w:rPr>
      <w:tab/>
    </w:r>
    <w:r w:rsidRPr="0021114C">
      <w:rPr>
        <w:b/>
        <w:sz w:val="12"/>
        <w:szCs w:val="14"/>
      </w:rPr>
      <w:tab/>
    </w:r>
    <w:r>
      <w:rPr>
        <w:sz w:val="12"/>
        <w:szCs w:val="14"/>
      </w:rPr>
      <w:t>u</w:t>
    </w:r>
    <w:r w:rsidRPr="007D1199">
      <w:rPr>
        <w:sz w:val="12"/>
        <w:szCs w:val="14"/>
      </w:rPr>
      <w:t>l.</w:t>
    </w:r>
    <w:r>
      <w:rPr>
        <w:sz w:val="12"/>
        <w:szCs w:val="14"/>
      </w:rPr>
      <w:t xml:space="preserve"> Kolejowa 1,</w:t>
    </w:r>
    <w:r w:rsidRPr="007D1199">
      <w:rPr>
        <w:sz w:val="12"/>
        <w:szCs w:val="14"/>
      </w:rPr>
      <w:t xml:space="preserve"> 35-</w:t>
    </w:r>
    <w:r>
      <w:rPr>
        <w:sz w:val="12"/>
        <w:szCs w:val="14"/>
      </w:rPr>
      <w:t>073</w:t>
    </w:r>
    <w:r w:rsidRPr="007D1199">
      <w:rPr>
        <w:sz w:val="12"/>
        <w:szCs w:val="14"/>
      </w:rPr>
      <w:t xml:space="preserve"> Rzeszów</w:t>
    </w:r>
  </w:p>
  <w:p w14:paraId="3C995CD0" w14:textId="77777777" w:rsidR="00FA640B" w:rsidRPr="0021114C" w:rsidRDefault="00FA640B" w:rsidP="00FA640B">
    <w:pPr>
      <w:pStyle w:val="Stopka"/>
      <w:spacing w:after="0" w:line="240" w:lineRule="auto"/>
      <w:rPr>
        <w:sz w:val="12"/>
        <w:szCs w:val="14"/>
      </w:rPr>
    </w:pPr>
    <w:r w:rsidRPr="0021114C">
      <w:rPr>
        <w:sz w:val="12"/>
        <w:szCs w:val="14"/>
      </w:rPr>
      <w:tab/>
    </w:r>
    <w:r w:rsidRPr="0021114C">
      <w:rPr>
        <w:sz w:val="12"/>
        <w:szCs w:val="14"/>
      </w:rPr>
      <w:tab/>
    </w:r>
    <w:r>
      <w:rPr>
        <w:sz w:val="12"/>
        <w:szCs w:val="14"/>
      </w:rPr>
      <w:t>biuro@pzozaz.</w:t>
    </w:r>
    <w:r w:rsidRPr="0021114C">
      <w:rPr>
        <w:sz w:val="12"/>
        <w:szCs w:val="14"/>
      </w:rPr>
      <w:t>pl</w:t>
    </w:r>
  </w:p>
  <w:p w14:paraId="2AB6FC73" w14:textId="09C9D5A8" w:rsidR="00D2288F" w:rsidRPr="0021114C" w:rsidRDefault="00D2288F" w:rsidP="0079033B">
    <w:pPr>
      <w:pStyle w:val="Stopka"/>
      <w:spacing w:after="0" w:line="240" w:lineRule="auto"/>
      <w:rPr>
        <w:sz w:val="12"/>
        <w:szCs w:val="1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323D2A" w14:textId="77777777" w:rsidR="00973868" w:rsidRDefault="009738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3BF71C" w14:textId="77777777" w:rsidR="005F47C6" w:rsidRDefault="005F47C6" w:rsidP="00D2288F">
      <w:pPr>
        <w:spacing w:after="0" w:line="240" w:lineRule="auto"/>
      </w:pPr>
      <w:r>
        <w:separator/>
      </w:r>
    </w:p>
  </w:footnote>
  <w:footnote w:type="continuationSeparator" w:id="0">
    <w:p w14:paraId="1CEF75D8" w14:textId="77777777" w:rsidR="005F47C6" w:rsidRDefault="005F47C6" w:rsidP="00D228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B3C5F8" w14:textId="77777777" w:rsidR="00973868" w:rsidRDefault="009738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11CB07" w14:textId="39943A23" w:rsidR="00D2288F" w:rsidRDefault="00FA640B" w:rsidP="00FA640B">
    <w:pPr>
      <w:tabs>
        <w:tab w:val="center" w:pos="4536"/>
        <w:tab w:val="right" w:pos="9072"/>
      </w:tabs>
      <w:spacing w:line="256" w:lineRule="auto"/>
      <w:jc w:val="center"/>
    </w:pPr>
    <w:r w:rsidRPr="00FA640B">
      <w:rPr>
        <w:noProof/>
      </w:rPr>
      <w:drawing>
        <wp:inline distT="0" distB="0" distL="0" distR="0" wp14:anchorId="311FCE1A" wp14:editId="3F68B02D">
          <wp:extent cx="5760720" cy="464820"/>
          <wp:effectExtent l="0" t="0" r="0" b="0"/>
          <wp:docPr id="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aturation sat="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64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DA6CB60" w14:textId="77777777" w:rsidR="00FE6570" w:rsidRPr="00FE6570" w:rsidRDefault="00FE6570" w:rsidP="00FE6570">
    <w:pPr>
      <w:pStyle w:val="Nagwek"/>
      <w:jc w:val="center"/>
      <w:rPr>
        <w:sz w:val="2"/>
        <w:szCs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608329" w14:textId="77777777" w:rsidR="00973868" w:rsidRDefault="009738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20D81"/>
    <w:multiLevelType w:val="hybridMultilevel"/>
    <w:tmpl w:val="A5762FBA"/>
    <w:lvl w:ilvl="0" w:tplc="AB3C8EDE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BE5EB4"/>
    <w:multiLevelType w:val="hybridMultilevel"/>
    <w:tmpl w:val="A34287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86A6B"/>
    <w:multiLevelType w:val="hybridMultilevel"/>
    <w:tmpl w:val="8016499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8F772CF"/>
    <w:multiLevelType w:val="hybridMultilevel"/>
    <w:tmpl w:val="8F50794C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EE85DC4"/>
    <w:multiLevelType w:val="hybridMultilevel"/>
    <w:tmpl w:val="E0B4EE1C"/>
    <w:lvl w:ilvl="0" w:tplc="311C62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A2310C"/>
    <w:multiLevelType w:val="hybridMultilevel"/>
    <w:tmpl w:val="8830FD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CABC3F6C">
      <w:start w:val="1"/>
      <w:numFmt w:val="upperRoman"/>
      <w:lvlText w:val="%3)"/>
      <w:lvlJc w:val="left"/>
      <w:pPr>
        <w:ind w:left="2700" w:hanging="720"/>
      </w:pPr>
      <w:rPr>
        <w:rFonts w:hint="default"/>
      </w:rPr>
    </w:lvl>
    <w:lvl w:ilvl="3" w:tplc="74988740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4867EB"/>
    <w:multiLevelType w:val="hybridMultilevel"/>
    <w:tmpl w:val="721E67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A62D72"/>
    <w:multiLevelType w:val="hybridMultilevel"/>
    <w:tmpl w:val="603C34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0C4745"/>
    <w:multiLevelType w:val="hybridMultilevel"/>
    <w:tmpl w:val="E4367F62"/>
    <w:lvl w:ilvl="0" w:tplc="04150011">
      <w:start w:val="1"/>
      <w:numFmt w:val="decimal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9" w15:restartNumberingAfterBreak="0">
    <w:nsid w:val="36522CAA"/>
    <w:multiLevelType w:val="hybridMultilevel"/>
    <w:tmpl w:val="A8206192"/>
    <w:lvl w:ilvl="0" w:tplc="49221C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97340F"/>
    <w:multiLevelType w:val="hybridMultilevel"/>
    <w:tmpl w:val="9D5E9DEC"/>
    <w:lvl w:ilvl="0" w:tplc="1638AF5E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E400E8"/>
    <w:multiLevelType w:val="hybridMultilevel"/>
    <w:tmpl w:val="DC74E872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2" w15:restartNumberingAfterBreak="0">
    <w:nsid w:val="51B43FAE"/>
    <w:multiLevelType w:val="hybridMultilevel"/>
    <w:tmpl w:val="010201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148E065C">
      <w:start w:val="1"/>
      <w:numFmt w:val="lowerLetter"/>
      <w:lvlText w:val="%2."/>
      <w:lvlJc w:val="left"/>
      <w:pPr>
        <w:ind w:left="1495" w:hanging="360"/>
      </w:pPr>
      <w:rPr>
        <w:b w:val="0"/>
        <w:strike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EF2A5C"/>
    <w:multiLevelType w:val="hybridMultilevel"/>
    <w:tmpl w:val="0DFCEF1E"/>
    <w:lvl w:ilvl="0" w:tplc="F95A9382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5AF4107B"/>
    <w:multiLevelType w:val="hybridMultilevel"/>
    <w:tmpl w:val="31F62B2E"/>
    <w:lvl w:ilvl="0" w:tplc="CB2C026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B1697C"/>
    <w:multiLevelType w:val="hybridMultilevel"/>
    <w:tmpl w:val="850CB0EA"/>
    <w:lvl w:ilvl="0" w:tplc="9D60081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5A7296"/>
    <w:multiLevelType w:val="hybridMultilevel"/>
    <w:tmpl w:val="8D84AD88"/>
    <w:lvl w:ilvl="0" w:tplc="49940A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A63651"/>
    <w:multiLevelType w:val="hybridMultilevel"/>
    <w:tmpl w:val="1EEA82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296A77"/>
    <w:multiLevelType w:val="hybridMultilevel"/>
    <w:tmpl w:val="EBCED6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7D5032"/>
    <w:multiLevelType w:val="hybridMultilevel"/>
    <w:tmpl w:val="134E063A"/>
    <w:lvl w:ilvl="0" w:tplc="34C83A68">
      <w:start w:val="1"/>
      <w:numFmt w:val="lowerLetter"/>
      <w:lvlText w:val="%1)"/>
      <w:lvlJc w:val="left"/>
      <w:pPr>
        <w:ind w:left="135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0" w15:restartNumberingAfterBreak="0">
    <w:nsid w:val="71AC2678"/>
    <w:multiLevelType w:val="hybridMultilevel"/>
    <w:tmpl w:val="1B980E4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72033124"/>
    <w:multiLevelType w:val="hybridMultilevel"/>
    <w:tmpl w:val="D7BE34D4"/>
    <w:lvl w:ilvl="0" w:tplc="15E414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4738EA"/>
    <w:multiLevelType w:val="hybridMultilevel"/>
    <w:tmpl w:val="3448FDF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AB3C8EDE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28EFF2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C87500"/>
    <w:multiLevelType w:val="hybridMultilevel"/>
    <w:tmpl w:val="822E96DA"/>
    <w:lvl w:ilvl="0" w:tplc="49A477C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372656430">
    <w:abstractNumId w:val="10"/>
  </w:num>
  <w:num w:numId="2" w16cid:durableId="1832871785">
    <w:abstractNumId w:val="18"/>
  </w:num>
  <w:num w:numId="3" w16cid:durableId="711228047">
    <w:abstractNumId w:val="1"/>
  </w:num>
  <w:num w:numId="4" w16cid:durableId="398986361">
    <w:abstractNumId w:val="5"/>
  </w:num>
  <w:num w:numId="5" w16cid:durableId="1182815823">
    <w:abstractNumId w:val="21"/>
  </w:num>
  <w:num w:numId="6" w16cid:durableId="1660038429">
    <w:abstractNumId w:val="22"/>
  </w:num>
  <w:num w:numId="7" w16cid:durableId="1505049594">
    <w:abstractNumId w:val="12"/>
  </w:num>
  <w:num w:numId="8" w16cid:durableId="641420451">
    <w:abstractNumId w:val="4"/>
  </w:num>
  <w:num w:numId="9" w16cid:durableId="1490905902">
    <w:abstractNumId w:val="14"/>
  </w:num>
  <w:num w:numId="10" w16cid:durableId="1312834416">
    <w:abstractNumId w:val="13"/>
  </w:num>
  <w:num w:numId="11" w16cid:durableId="332606815">
    <w:abstractNumId w:val="11"/>
  </w:num>
  <w:num w:numId="12" w16cid:durableId="854422937">
    <w:abstractNumId w:val="8"/>
  </w:num>
  <w:num w:numId="13" w16cid:durableId="2007244994">
    <w:abstractNumId w:val="19"/>
  </w:num>
  <w:num w:numId="14" w16cid:durableId="211305111">
    <w:abstractNumId w:val="16"/>
  </w:num>
  <w:num w:numId="15" w16cid:durableId="445152941">
    <w:abstractNumId w:val="20"/>
  </w:num>
  <w:num w:numId="16" w16cid:durableId="1737046961">
    <w:abstractNumId w:val="15"/>
  </w:num>
  <w:num w:numId="17" w16cid:durableId="498809088">
    <w:abstractNumId w:val="6"/>
  </w:num>
  <w:num w:numId="18" w16cid:durableId="433476372">
    <w:abstractNumId w:val="2"/>
  </w:num>
  <w:num w:numId="19" w16cid:durableId="1930767243">
    <w:abstractNumId w:val="23"/>
  </w:num>
  <w:num w:numId="20" w16cid:durableId="1193811359">
    <w:abstractNumId w:val="9"/>
  </w:num>
  <w:num w:numId="21" w16cid:durableId="1247962170">
    <w:abstractNumId w:val="17"/>
  </w:num>
  <w:num w:numId="22" w16cid:durableId="590511186">
    <w:abstractNumId w:val="3"/>
  </w:num>
  <w:num w:numId="23" w16cid:durableId="1886990732">
    <w:abstractNumId w:val="7"/>
  </w:num>
  <w:num w:numId="24" w16cid:durableId="1939756466">
    <w:abstractNumId w:val="0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60AD"/>
    <w:rsid w:val="000040E5"/>
    <w:rsid w:val="0000658E"/>
    <w:rsid w:val="00016B1C"/>
    <w:rsid w:val="00023671"/>
    <w:rsid w:val="000244BD"/>
    <w:rsid w:val="000313B4"/>
    <w:rsid w:val="000332DD"/>
    <w:rsid w:val="00042F05"/>
    <w:rsid w:val="00044B66"/>
    <w:rsid w:val="00062878"/>
    <w:rsid w:val="0006315F"/>
    <w:rsid w:val="00064561"/>
    <w:rsid w:val="00073720"/>
    <w:rsid w:val="00080908"/>
    <w:rsid w:val="00086F37"/>
    <w:rsid w:val="00093AF0"/>
    <w:rsid w:val="0009484B"/>
    <w:rsid w:val="00097221"/>
    <w:rsid w:val="000B399A"/>
    <w:rsid w:val="000B7C54"/>
    <w:rsid w:val="000D0B96"/>
    <w:rsid w:val="000D1869"/>
    <w:rsid w:val="000D682F"/>
    <w:rsid w:val="000E7325"/>
    <w:rsid w:val="00127399"/>
    <w:rsid w:val="0013447A"/>
    <w:rsid w:val="00136FAB"/>
    <w:rsid w:val="00156644"/>
    <w:rsid w:val="00157FE5"/>
    <w:rsid w:val="0016046C"/>
    <w:rsid w:val="001614ED"/>
    <w:rsid w:val="001904AB"/>
    <w:rsid w:val="00196008"/>
    <w:rsid w:val="001A2B25"/>
    <w:rsid w:val="001C2720"/>
    <w:rsid w:val="001D3D92"/>
    <w:rsid w:val="001D4FF0"/>
    <w:rsid w:val="001E096F"/>
    <w:rsid w:val="001E09B8"/>
    <w:rsid w:val="001E205F"/>
    <w:rsid w:val="001E70F2"/>
    <w:rsid w:val="001F6B5D"/>
    <w:rsid w:val="0021114C"/>
    <w:rsid w:val="0021174B"/>
    <w:rsid w:val="00215520"/>
    <w:rsid w:val="00250331"/>
    <w:rsid w:val="00270FCD"/>
    <w:rsid w:val="00275ED9"/>
    <w:rsid w:val="00282500"/>
    <w:rsid w:val="00294ABD"/>
    <w:rsid w:val="002B2933"/>
    <w:rsid w:val="002B46F2"/>
    <w:rsid w:val="002C092E"/>
    <w:rsid w:val="002C1976"/>
    <w:rsid w:val="002C34B9"/>
    <w:rsid w:val="002C6327"/>
    <w:rsid w:val="002D0C4C"/>
    <w:rsid w:val="002D19CC"/>
    <w:rsid w:val="002D211C"/>
    <w:rsid w:val="00312F75"/>
    <w:rsid w:val="00336FB3"/>
    <w:rsid w:val="0035464E"/>
    <w:rsid w:val="00360A63"/>
    <w:rsid w:val="00372988"/>
    <w:rsid w:val="00372FE2"/>
    <w:rsid w:val="00380B3D"/>
    <w:rsid w:val="00382130"/>
    <w:rsid w:val="00383055"/>
    <w:rsid w:val="00391273"/>
    <w:rsid w:val="003A5EC6"/>
    <w:rsid w:val="003B4D66"/>
    <w:rsid w:val="003B61CA"/>
    <w:rsid w:val="003C7472"/>
    <w:rsid w:val="003D076D"/>
    <w:rsid w:val="003D5E87"/>
    <w:rsid w:val="003E15A5"/>
    <w:rsid w:val="00401479"/>
    <w:rsid w:val="00411755"/>
    <w:rsid w:val="00416899"/>
    <w:rsid w:val="0045465C"/>
    <w:rsid w:val="004668EC"/>
    <w:rsid w:val="00483409"/>
    <w:rsid w:val="00486148"/>
    <w:rsid w:val="00495B5B"/>
    <w:rsid w:val="004A2156"/>
    <w:rsid w:val="004B0C39"/>
    <w:rsid w:val="004B3DD9"/>
    <w:rsid w:val="004C37A3"/>
    <w:rsid w:val="004C6505"/>
    <w:rsid w:val="004D02B7"/>
    <w:rsid w:val="005224AF"/>
    <w:rsid w:val="005350D2"/>
    <w:rsid w:val="0057613A"/>
    <w:rsid w:val="005A248F"/>
    <w:rsid w:val="005A3AC6"/>
    <w:rsid w:val="005E6BBA"/>
    <w:rsid w:val="005E7C7C"/>
    <w:rsid w:val="005F2FD4"/>
    <w:rsid w:val="005F47C6"/>
    <w:rsid w:val="006073FE"/>
    <w:rsid w:val="006163D6"/>
    <w:rsid w:val="00630921"/>
    <w:rsid w:val="00632FE3"/>
    <w:rsid w:val="006412CE"/>
    <w:rsid w:val="006547E2"/>
    <w:rsid w:val="00663BD0"/>
    <w:rsid w:val="00676715"/>
    <w:rsid w:val="006823D4"/>
    <w:rsid w:val="00692533"/>
    <w:rsid w:val="006B0E5F"/>
    <w:rsid w:val="006B4136"/>
    <w:rsid w:val="006C5BE9"/>
    <w:rsid w:val="006C6568"/>
    <w:rsid w:val="006D60AD"/>
    <w:rsid w:val="006E0426"/>
    <w:rsid w:val="006E6F07"/>
    <w:rsid w:val="006F253B"/>
    <w:rsid w:val="006F3C24"/>
    <w:rsid w:val="006F5ABE"/>
    <w:rsid w:val="0072252C"/>
    <w:rsid w:val="00724A4C"/>
    <w:rsid w:val="007271E3"/>
    <w:rsid w:val="00732F33"/>
    <w:rsid w:val="0073306B"/>
    <w:rsid w:val="0075133D"/>
    <w:rsid w:val="00751A00"/>
    <w:rsid w:val="0076153D"/>
    <w:rsid w:val="00767E12"/>
    <w:rsid w:val="007879ED"/>
    <w:rsid w:val="0079033B"/>
    <w:rsid w:val="007914B9"/>
    <w:rsid w:val="00795BBC"/>
    <w:rsid w:val="007977D9"/>
    <w:rsid w:val="007A5A4A"/>
    <w:rsid w:val="007B5F7F"/>
    <w:rsid w:val="007C3A6B"/>
    <w:rsid w:val="007C4559"/>
    <w:rsid w:val="007D248F"/>
    <w:rsid w:val="007D272B"/>
    <w:rsid w:val="007F7DEF"/>
    <w:rsid w:val="00813051"/>
    <w:rsid w:val="008159C9"/>
    <w:rsid w:val="00842687"/>
    <w:rsid w:val="00852014"/>
    <w:rsid w:val="00875B14"/>
    <w:rsid w:val="00881804"/>
    <w:rsid w:val="0089053B"/>
    <w:rsid w:val="008A35AE"/>
    <w:rsid w:val="008A5C37"/>
    <w:rsid w:val="008B01F2"/>
    <w:rsid w:val="008C3C1F"/>
    <w:rsid w:val="008E1BAB"/>
    <w:rsid w:val="009018AB"/>
    <w:rsid w:val="00914872"/>
    <w:rsid w:val="00916F5D"/>
    <w:rsid w:val="00923712"/>
    <w:rsid w:val="0092485C"/>
    <w:rsid w:val="00927CBE"/>
    <w:rsid w:val="00951728"/>
    <w:rsid w:val="0097078B"/>
    <w:rsid w:val="00973868"/>
    <w:rsid w:val="00977EB5"/>
    <w:rsid w:val="0098294B"/>
    <w:rsid w:val="00984B88"/>
    <w:rsid w:val="00990C6F"/>
    <w:rsid w:val="009A73D6"/>
    <w:rsid w:val="009D48D9"/>
    <w:rsid w:val="009E7BF4"/>
    <w:rsid w:val="009F5A05"/>
    <w:rsid w:val="009F6789"/>
    <w:rsid w:val="009F7FD6"/>
    <w:rsid w:val="00A04616"/>
    <w:rsid w:val="00A47CC3"/>
    <w:rsid w:val="00A664B3"/>
    <w:rsid w:val="00A972F2"/>
    <w:rsid w:val="00AA691B"/>
    <w:rsid w:val="00AB2E45"/>
    <w:rsid w:val="00AB3118"/>
    <w:rsid w:val="00AC6467"/>
    <w:rsid w:val="00AD2200"/>
    <w:rsid w:val="00AD2E97"/>
    <w:rsid w:val="00B05892"/>
    <w:rsid w:val="00B07370"/>
    <w:rsid w:val="00B13CEC"/>
    <w:rsid w:val="00B2295C"/>
    <w:rsid w:val="00B31E8E"/>
    <w:rsid w:val="00B339C7"/>
    <w:rsid w:val="00B3402D"/>
    <w:rsid w:val="00B36697"/>
    <w:rsid w:val="00B423E6"/>
    <w:rsid w:val="00B87929"/>
    <w:rsid w:val="00B904B5"/>
    <w:rsid w:val="00B967EA"/>
    <w:rsid w:val="00BD2FFD"/>
    <w:rsid w:val="00BD507D"/>
    <w:rsid w:val="00BE0546"/>
    <w:rsid w:val="00BE3FC8"/>
    <w:rsid w:val="00BE5D80"/>
    <w:rsid w:val="00BE7F2C"/>
    <w:rsid w:val="00BF25FE"/>
    <w:rsid w:val="00BF4B9B"/>
    <w:rsid w:val="00C01573"/>
    <w:rsid w:val="00C07573"/>
    <w:rsid w:val="00C2113D"/>
    <w:rsid w:val="00C34A65"/>
    <w:rsid w:val="00C43416"/>
    <w:rsid w:val="00C43A1D"/>
    <w:rsid w:val="00C52B75"/>
    <w:rsid w:val="00C6529A"/>
    <w:rsid w:val="00C90529"/>
    <w:rsid w:val="00C94BE7"/>
    <w:rsid w:val="00C96058"/>
    <w:rsid w:val="00C97438"/>
    <w:rsid w:val="00CE0CC2"/>
    <w:rsid w:val="00CE3EC9"/>
    <w:rsid w:val="00CE5A5A"/>
    <w:rsid w:val="00CF4CC3"/>
    <w:rsid w:val="00CF745B"/>
    <w:rsid w:val="00D1467C"/>
    <w:rsid w:val="00D20687"/>
    <w:rsid w:val="00D2288F"/>
    <w:rsid w:val="00D30FF1"/>
    <w:rsid w:val="00D32FE1"/>
    <w:rsid w:val="00D35757"/>
    <w:rsid w:val="00D4592F"/>
    <w:rsid w:val="00D4766B"/>
    <w:rsid w:val="00D72055"/>
    <w:rsid w:val="00D83955"/>
    <w:rsid w:val="00DA1055"/>
    <w:rsid w:val="00DB3E10"/>
    <w:rsid w:val="00DB5034"/>
    <w:rsid w:val="00DB7506"/>
    <w:rsid w:val="00DC4F30"/>
    <w:rsid w:val="00E046BB"/>
    <w:rsid w:val="00E14FC8"/>
    <w:rsid w:val="00E2020D"/>
    <w:rsid w:val="00E20538"/>
    <w:rsid w:val="00E206D9"/>
    <w:rsid w:val="00E213C0"/>
    <w:rsid w:val="00E2434D"/>
    <w:rsid w:val="00E42704"/>
    <w:rsid w:val="00E60DDA"/>
    <w:rsid w:val="00E931CF"/>
    <w:rsid w:val="00E96116"/>
    <w:rsid w:val="00EB18EC"/>
    <w:rsid w:val="00EC47DE"/>
    <w:rsid w:val="00F01815"/>
    <w:rsid w:val="00F318FD"/>
    <w:rsid w:val="00F33A3A"/>
    <w:rsid w:val="00F343DC"/>
    <w:rsid w:val="00F45D96"/>
    <w:rsid w:val="00F63AD0"/>
    <w:rsid w:val="00F66861"/>
    <w:rsid w:val="00F72EE2"/>
    <w:rsid w:val="00F76398"/>
    <w:rsid w:val="00F8165A"/>
    <w:rsid w:val="00F8196D"/>
    <w:rsid w:val="00F84DF1"/>
    <w:rsid w:val="00F85B38"/>
    <w:rsid w:val="00F92D94"/>
    <w:rsid w:val="00F930DC"/>
    <w:rsid w:val="00FA640B"/>
    <w:rsid w:val="00FB4813"/>
    <w:rsid w:val="00FC6421"/>
    <w:rsid w:val="00FE0183"/>
    <w:rsid w:val="00FE6570"/>
    <w:rsid w:val="00FF2A7B"/>
    <w:rsid w:val="00FF2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2AD8BF"/>
  <w15:docId w15:val="{17697DB0-E17F-4001-9895-FB4CD0556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6398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228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2288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D2288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2288F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0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DA1055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495B5B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,o Znak"/>
    <w:link w:val="Tekstprzypisudolnego"/>
    <w:uiPriority w:val="99"/>
    <w:semiHidden/>
    <w:locked/>
    <w:rsid w:val="006B4136"/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,Tekst przypisu,Znak,o,fn"/>
    <w:basedOn w:val="Normalny"/>
    <w:link w:val="TekstprzypisudolnegoZnak"/>
    <w:uiPriority w:val="99"/>
    <w:semiHidden/>
    <w:unhideWhenUsed/>
    <w:qFormat/>
    <w:rsid w:val="006B4136"/>
    <w:pPr>
      <w:spacing w:after="0" w:line="240" w:lineRule="auto"/>
    </w:pPr>
    <w:rPr>
      <w:sz w:val="20"/>
      <w:szCs w:val="20"/>
      <w:lang w:eastAsia="pl-PL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6B4136"/>
    <w:rPr>
      <w:lang w:eastAsia="en-US"/>
    </w:rPr>
  </w:style>
  <w:style w:type="character" w:styleId="Odwoanieprzypisudolnego">
    <w:name w:val="footnote reference"/>
    <w:semiHidden/>
    <w:unhideWhenUsed/>
    <w:rsid w:val="006B4136"/>
    <w:rPr>
      <w:vertAlign w:val="superscript"/>
    </w:rPr>
  </w:style>
  <w:style w:type="table" w:styleId="Tabela-Siatka">
    <w:name w:val="Table Grid"/>
    <w:basedOn w:val="Standardowy"/>
    <w:uiPriority w:val="39"/>
    <w:rsid w:val="006E04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D8395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B13CEC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F819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724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\AppData\Local\Microsoft\Windows\Temporary%20Internet%20Files\Content.Outlook\HPE0X1B9\ZAZ_EFS_Papier_firmowy_02_CB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CC7DF0-123E-45E5-9A67-04390587F9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ZAZ_EFS_Papier_firmowy_02_CB</Template>
  <TotalTime>1</TotalTime>
  <Pages>1</Pages>
  <Words>94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</dc:creator>
  <cp:lastModifiedBy>dbrzezawska</cp:lastModifiedBy>
  <cp:revision>3</cp:revision>
  <cp:lastPrinted>2024-05-24T07:34:00Z</cp:lastPrinted>
  <dcterms:created xsi:type="dcterms:W3CDTF">2025-10-28T19:53:00Z</dcterms:created>
  <dcterms:modified xsi:type="dcterms:W3CDTF">2026-01-19T09:17:00Z</dcterms:modified>
</cp:coreProperties>
</file>